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88415555"/>
        <w:docPartObj>
          <w:docPartGallery w:val="Cover Pages"/>
          <w:docPartUnique/>
        </w:docPartObj>
      </w:sdtPr>
      <w:sdtEndPr/>
      <w:sdtContent>
        <w:p w14:paraId="3CDFBDE6" w14:textId="2A1EA98B" w:rsidR="008552DF" w:rsidRDefault="00FA4455">
          <w:pPr>
            <w:pStyle w:val="Logo"/>
          </w:pPr>
          <w:sdt>
            <w:sdtPr>
              <w:alias w:val="Click icon at right to replace logo"/>
              <w:tag w:val="Click icon at right to replace logo"/>
              <w:id w:val="-2090688503"/>
              <w:picture/>
            </w:sdtPr>
            <w:sdtEndPr/>
            <w:sdtContent>
              <w:r w:rsidR="006861EE">
                <w:rPr>
                  <w:noProof/>
                  <w:lang w:eastAsia="en-US"/>
                </w:rPr>
                <w:drawing>
                  <wp:inline distT="0" distB="0" distL="0" distR="0" wp14:anchorId="3B0DB1F5" wp14:editId="525D6C93">
                    <wp:extent cx="776288" cy="768601"/>
                    <wp:effectExtent l="0" t="0" r="5080" b="0"/>
                    <wp:docPr id="16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1293" cy="773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3C6ED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EF6021" wp14:editId="5D47B9FD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5943600" cy="621792"/>
                    <wp:effectExtent l="0" t="0" r="0" b="6985"/>
                    <wp:wrapTopAndBottom/>
                    <wp:docPr id="1" name="Text Box 1" descr="Text box displaying company contact informati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621792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mpany contact information"/>
                                </w:tblPr>
                                <w:tblGrid>
                                  <w:gridCol w:w="2643"/>
                                  <w:gridCol w:w="445"/>
                                  <w:gridCol w:w="2651"/>
                                  <w:gridCol w:w="445"/>
                                  <w:gridCol w:w="2648"/>
                                </w:tblGrid>
                                <w:tr w:rsidR="003F33FA" w:rsidRPr="00F01C01" w14:paraId="070AB96B" w14:textId="77777777">
                                  <w:sdt>
                                    <w:sdtPr>
                                      <w:rPr>
                                        <w:lang w:val="es-CO"/>
                                      </w:rPr>
                                      <w:alias w:val="Address"/>
                                      <w:tag w:val=""/>
                                      <w:id w:val="1846203536"/>
                                      <w:placeholder>
                                        <w:docPart w:val="F3E62CC902CE43EDAC7E2F6748F9B5DA"/>
                                      </w:placeholder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496" w:type="pct"/>
                                        </w:tcPr>
                                        <w:p w14:paraId="753331C7" w14:textId="2D20C744" w:rsidR="003F33FA" w:rsidRDefault="00F01C01" w:rsidP="00F01C01">
                                          <w:pPr>
                                            <w:pStyle w:val="ContactInfo"/>
                                          </w:pPr>
                                          <w:r>
                                            <w:rPr>
                                              <w:lang w:val="es-CO"/>
                                            </w:rPr>
                                            <w:t>Elaboró</w:t>
                                          </w:r>
                                          <w:r>
                                            <w:rPr>
                                              <w:lang w:val="es-CO"/>
                                            </w:rPr>
                                            <w:br/>
                                            <w:t>Kabir Sanchez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252" w:type="pct"/>
                                    </w:tcPr>
                                    <w:p w14:paraId="4809924F" w14:textId="77777777" w:rsidR="003F33FA" w:rsidRDefault="003F33FA">
                                      <w:pPr>
                                        <w:pStyle w:val="ContactInfo"/>
                                      </w:pPr>
                                    </w:p>
                                  </w:tc>
                                  <w:tc>
                                    <w:tcPr>
                                      <w:tcW w:w="1501" w:type="pct"/>
                                    </w:tcPr>
                                    <w:p w14:paraId="2A7E9DB4" w14:textId="6F18E1FE" w:rsidR="003F33FA" w:rsidRPr="003C6ED4" w:rsidRDefault="003F33FA">
                                      <w:pPr>
                                        <w:pStyle w:val="ContactInfo"/>
                                        <w:jc w:val="center"/>
                                        <w:rPr>
                                          <w:lang w:val="es-CO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2" w:type="pct"/>
                                    </w:tcPr>
                                    <w:p w14:paraId="5674D749" w14:textId="77777777" w:rsidR="003F33FA" w:rsidRPr="003C6ED4" w:rsidRDefault="003F33FA">
                                      <w:pPr>
                                        <w:pStyle w:val="ContactInfo"/>
                                        <w:rPr>
                                          <w:lang w:val="es-CO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00" w:type="pct"/>
                                    </w:tcPr>
                                    <w:p w14:paraId="5B73DDA4" w14:textId="5482A257" w:rsidR="003F33FA" w:rsidRPr="003C6ED4" w:rsidRDefault="00F01C01" w:rsidP="00F95A37">
                                      <w:pPr>
                                        <w:pStyle w:val="ContactInfo"/>
                                        <w:jc w:val="right"/>
                                        <w:rPr>
                                          <w:lang w:val="es-CO"/>
                                        </w:rPr>
                                      </w:pPr>
                                      <w:r>
                                        <w:rPr>
                                          <w:lang w:val="es-CO"/>
                                        </w:rPr>
                                        <w:t>Aprobó</w:t>
                                      </w:r>
                                    </w:p>
                                  </w:tc>
                                </w:tr>
                              </w:tbl>
                              <w:p w14:paraId="4177F35F" w14:textId="77777777" w:rsidR="003F33FA" w:rsidRPr="003C6ED4" w:rsidRDefault="003F33FA">
                                <w:pPr>
                                  <w:pStyle w:val="TableSpace"/>
                                  <w:rPr>
                                    <w:lang w:val="es-CO"/>
                                  </w:rPr>
                                </w:pPr>
                                <w:r>
                                  <w:rPr>
                                    <w:lang w:val="es-CO"/>
                                  </w:rPr>
                                  <w:tab/>
                                </w:r>
                                <w:r>
                                  <w:rPr>
                                    <w:lang w:val="es-CO"/>
                                  </w:rPr>
                                  <w:tab/>
                                </w:r>
                                <w:r>
                                  <w:rPr>
                                    <w:lang w:val="es-CO"/>
                                  </w:rPr>
                                  <w:tab/>
                                </w:r>
                                <w:r>
                                  <w:rPr>
                                    <w:lang w:val="es-CO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4592" tIns="0" rIns="164592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EF6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Text box displaying company contact information" style="position:absolute;margin-left:0;margin-top:0;width:468pt;height:48.9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" fillcolor="#f24f4f [3204]" stroked="f" strokeweight=".5pt">
                    <v:textbox inset="12.96pt,0,12.96pt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mpany contact information"/>
                          </w:tblPr>
                          <w:tblGrid>
                            <w:gridCol w:w="2643"/>
                            <w:gridCol w:w="445"/>
                            <w:gridCol w:w="2651"/>
                            <w:gridCol w:w="445"/>
                            <w:gridCol w:w="2648"/>
                          </w:tblGrid>
                          <w:tr w:rsidR="003F33FA" w:rsidRPr="00F01C01" w14:paraId="070AB96B" w14:textId="77777777">
                            <w:sdt>
                              <w:sdtPr>
                                <w:rPr>
                                  <w:lang w:val="es-CO"/>
                                </w:rPr>
                                <w:alias w:val="Address"/>
                                <w:tag w:val=""/>
                                <w:id w:val="1846203536"/>
                                <w:placeholder>
                                  <w:docPart w:val="F3E62CC902CE43EDAC7E2F6748F9B5DA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496" w:type="pct"/>
                                  </w:tcPr>
                                  <w:p w14:paraId="753331C7" w14:textId="2D20C744" w:rsidR="003F33FA" w:rsidRDefault="00F01C01" w:rsidP="00F01C01">
                                    <w:pPr>
                                      <w:pStyle w:val="ContactInfo"/>
                                    </w:pPr>
                                    <w:r>
                                      <w:rPr>
                                        <w:lang w:val="es-CO"/>
                                      </w:rPr>
                                      <w:t>Elaboró</w:t>
                                    </w:r>
                                    <w:r>
                                      <w:rPr>
                                        <w:lang w:val="es-CO"/>
                                      </w:rPr>
                                      <w:br/>
                                      <w:t>Kabir Sanchez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252" w:type="pct"/>
                              </w:tcPr>
                              <w:p w14:paraId="4809924F" w14:textId="77777777" w:rsidR="003F33FA" w:rsidRDefault="003F33FA">
                                <w:pPr>
                                  <w:pStyle w:val="ContactInfo"/>
                                </w:pPr>
                              </w:p>
                            </w:tc>
                            <w:tc>
                              <w:tcPr>
                                <w:tcW w:w="1501" w:type="pct"/>
                              </w:tcPr>
                              <w:p w14:paraId="2A7E9DB4" w14:textId="6F18E1FE" w:rsidR="003F33FA" w:rsidRPr="003C6ED4" w:rsidRDefault="003F33FA">
                                <w:pPr>
                                  <w:pStyle w:val="ContactInfo"/>
                                  <w:jc w:val="center"/>
                                  <w:rPr>
                                    <w:lang w:val="es-C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" w:type="pct"/>
                              </w:tcPr>
                              <w:p w14:paraId="5674D749" w14:textId="77777777" w:rsidR="003F33FA" w:rsidRPr="003C6ED4" w:rsidRDefault="003F33FA">
                                <w:pPr>
                                  <w:pStyle w:val="ContactInfo"/>
                                  <w:rPr>
                                    <w:lang w:val="es-C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00" w:type="pct"/>
                              </w:tcPr>
                              <w:p w14:paraId="5B73DDA4" w14:textId="5482A257" w:rsidR="003F33FA" w:rsidRPr="003C6ED4" w:rsidRDefault="00F01C01" w:rsidP="00F95A37">
                                <w:pPr>
                                  <w:pStyle w:val="ContactInfo"/>
                                  <w:jc w:val="right"/>
                                  <w:rPr>
                                    <w:lang w:val="es-CO"/>
                                  </w:rPr>
                                </w:pPr>
                                <w:r>
                                  <w:rPr>
                                    <w:lang w:val="es-CO"/>
                                  </w:rPr>
                                  <w:t>Aprobó</w:t>
                                </w:r>
                              </w:p>
                            </w:tc>
                          </w:tr>
                        </w:tbl>
                        <w:p w14:paraId="4177F35F" w14:textId="77777777" w:rsidR="003F33FA" w:rsidRPr="003C6ED4" w:rsidRDefault="003F33FA">
                          <w:pPr>
                            <w:pStyle w:val="TableSpace"/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ab/>
                          </w:r>
                          <w:r>
                            <w:rPr>
                              <w:lang w:val="es-CO"/>
                            </w:rPr>
                            <w:tab/>
                          </w:r>
                          <w:r>
                            <w:rPr>
                              <w:lang w:val="es-CO"/>
                            </w:rPr>
                            <w:tab/>
                          </w:r>
                          <w:r>
                            <w:rPr>
                              <w:lang w:val="es-CO"/>
                            </w:rPr>
                            <w:tab/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  <w:r w:rsidR="003C6ED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3B6FD3F" wp14:editId="3E1E27AA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5486400" cy="1463040"/>
                    <wp:effectExtent l="0" t="0" r="15240" b="1905"/>
                    <wp:wrapTopAndBottom/>
                    <wp:docPr id="2" name="Text Box 2" descr="Text box displaying document 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86400" cy="146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03EBCD" w14:textId="77777777" w:rsidR="003F33FA" w:rsidRPr="003C6ED4" w:rsidRDefault="00FA4455">
                                <w:pPr>
                                  <w:pStyle w:val="Title"/>
                                  <w:rPr>
                                    <w:lang w:val="es-CO"/>
                                  </w:rPr>
                                </w:pPr>
                                <w:sdt>
                                  <w:sdtPr>
                                    <w:rPr>
                                      <w:lang w:val="es-CO"/>
                                    </w:rPr>
                                    <w:alias w:val="Title"/>
                                    <w:tag w:val=""/>
                                    <w:id w:val="28832223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 w:rsidR="003F33FA">
                                      <w:rPr>
                                        <w:lang w:val="es-CO"/>
                                      </w:rPr>
                                      <w:t>CELSIA</w:t>
                                    </w:r>
                                  </w:sdtContent>
                                </w:sdt>
                              </w:p>
                              <w:p w14:paraId="4379EFD0" w14:textId="4E8DE315" w:rsidR="003F33FA" w:rsidRPr="007F452B" w:rsidRDefault="007165AC">
                                <w:pPr>
                                  <w:pStyle w:val="Subtitle"/>
                                  <w:rPr>
                                    <w:b/>
                                    <w:caps/>
                                    <w:sz w:val="44"/>
                                    <w:lang w:val="es-CO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lang w:val="es-CO"/>
                                  </w:rPr>
                                  <w:t xml:space="preserve">Despliegue </w:t>
                                </w:r>
                                <w:r w:rsidR="007F452B">
                                  <w:rPr>
                                    <w:b/>
                                    <w:sz w:val="44"/>
                                    <w:lang w:val="es-CO"/>
                                  </w:rPr>
                                  <w:t xml:space="preserve">App Formularios Electrónicos en </w:t>
                                </w:r>
                                <w:r w:rsidR="00604271">
                                  <w:rPr>
                                    <w:b/>
                                    <w:sz w:val="44"/>
                                    <w:lang w:val="es-CO"/>
                                  </w:rPr>
                                  <w:t>iPhone e iPad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85000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B6FD3F" id="Text Box 2" o:spid="_x0000_s1027" type="#_x0000_t202" alt="Text box displaying document title and subtitle" style="position:absolute;margin-left:0;margin-top:0;width:6in;height:115.2pt;z-index:251659264;visibility:visible;mso-wrap-style:square;mso-width-percent:85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8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" filled="f" stroked="f" strokeweight=".5pt">
                    <v:textbox style="mso-fit-shape-to-text:t" inset="0,0,0,0">
                      <w:txbxContent>
                        <w:p w14:paraId="3A03EBCD" w14:textId="77777777" w:rsidR="003F33FA" w:rsidRPr="003C6ED4" w:rsidRDefault="00FA4455">
                          <w:pPr>
                            <w:pStyle w:val="Title"/>
                            <w:rPr>
                              <w:lang w:val="es-CO"/>
                            </w:rPr>
                          </w:pPr>
                          <w:sdt>
                            <w:sdtPr>
                              <w:rPr>
                                <w:lang w:val="es-CO"/>
                              </w:rPr>
                              <w:alias w:val="Title"/>
                              <w:tag w:val=""/>
                              <w:id w:val="2883222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3F33FA">
                                <w:rPr>
                                  <w:lang w:val="es-CO"/>
                                </w:rPr>
                                <w:t>CELSIA</w:t>
                              </w:r>
                            </w:sdtContent>
                          </w:sdt>
                        </w:p>
                        <w:p w14:paraId="4379EFD0" w14:textId="4E8DE315" w:rsidR="003F33FA" w:rsidRPr="007F452B" w:rsidRDefault="007165AC">
                          <w:pPr>
                            <w:pStyle w:val="Subtitle"/>
                            <w:rPr>
                              <w:b/>
                              <w:caps/>
                              <w:sz w:val="44"/>
                              <w:lang w:val="es-CO"/>
                            </w:rPr>
                          </w:pPr>
                          <w:r>
                            <w:rPr>
                              <w:b/>
                              <w:sz w:val="44"/>
                              <w:lang w:val="es-CO"/>
                            </w:rPr>
                            <w:t xml:space="preserve">Despliegue </w:t>
                          </w:r>
                          <w:r w:rsidR="007F452B">
                            <w:rPr>
                              <w:b/>
                              <w:sz w:val="44"/>
                              <w:lang w:val="es-CO"/>
                            </w:rPr>
                            <w:t xml:space="preserve">App Formularios Electrónicos en </w:t>
                          </w:r>
                          <w:r w:rsidR="00604271">
                            <w:rPr>
                              <w:b/>
                              <w:sz w:val="44"/>
                              <w:lang w:val="es-CO"/>
                            </w:rPr>
                            <w:t>iPhone e iPad</w:t>
                          </w: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14:paraId="6E84F5E5" w14:textId="77777777" w:rsidR="008552DF" w:rsidRDefault="008552DF"/>
        <w:p w14:paraId="7DDA4E1F" w14:textId="77777777" w:rsidR="008552DF" w:rsidRDefault="003C6ED4">
          <w:r>
            <w:br w:type="page"/>
          </w:r>
        </w:p>
      </w:sdtContent>
    </w:sdt>
    <w:p w14:paraId="7A6D783D" w14:textId="77777777" w:rsidR="008552DF" w:rsidRDefault="008552DF">
      <w:pPr>
        <w:sectPr w:rsidR="008552DF" w:rsidSect="00CA7EE5">
          <w:pgSz w:w="12240" w:h="15840" w:code="1"/>
          <w:pgMar w:top="1080" w:right="1440" w:bottom="1080" w:left="1440" w:header="720" w:footer="576" w:gutter="0"/>
          <w:pgNumType w:start="0"/>
          <w:cols w:space="720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color w:val="4C483D" w:themeColor="text2"/>
          <w:sz w:val="20"/>
          <w:szCs w:val="20"/>
        </w:rPr>
        <w:id w:val="18677050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C853D80" w14:textId="68B0C79B" w:rsidR="001D2526" w:rsidRDefault="001D2526">
          <w:pPr>
            <w:pStyle w:val="TOCHeading"/>
          </w:pPr>
          <w:r>
            <w:t>Tabla de contenido</w:t>
          </w:r>
        </w:p>
        <w:p w14:paraId="3F3DD084" w14:textId="77777777" w:rsidR="00026AA0" w:rsidRDefault="001D2526">
          <w:pPr>
            <w:pStyle w:val="TOC1"/>
            <w:tabs>
              <w:tab w:val="right" w:leader="dot" w:pos="9350"/>
            </w:tabs>
            <w:rPr>
              <w:b w:val="0"/>
              <w:bCs w:val="0"/>
              <w:noProof/>
              <w:color w:val="auto"/>
              <w:sz w:val="22"/>
              <w:szCs w:val="22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866028" w:history="1">
            <w:r w:rsidR="00026AA0" w:rsidRPr="00B44CF1">
              <w:rPr>
                <w:rStyle w:val="Hyperlink"/>
                <w:noProof/>
                <w:lang w:val="es-CO"/>
              </w:rPr>
              <w:t>Propósito</w:t>
            </w:r>
            <w:r w:rsidR="00026AA0">
              <w:rPr>
                <w:noProof/>
                <w:webHidden/>
              </w:rPr>
              <w:tab/>
            </w:r>
            <w:r w:rsidR="00026AA0">
              <w:rPr>
                <w:noProof/>
                <w:webHidden/>
              </w:rPr>
              <w:fldChar w:fldCharType="begin"/>
            </w:r>
            <w:r w:rsidR="00026AA0">
              <w:rPr>
                <w:noProof/>
                <w:webHidden/>
              </w:rPr>
              <w:instrText xml:space="preserve"> PAGEREF _Toc462866028 \h </w:instrText>
            </w:r>
            <w:r w:rsidR="00026AA0">
              <w:rPr>
                <w:noProof/>
                <w:webHidden/>
              </w:rPr>
            </w:r>
            <w:r w:rsidR="00026AA0">
              <w:rPr>
                <w:noProof/>
                <w:webHidden/>
              </w:rPr>
              <w:fldChar w:fldCharType="separate"/>
            </w:r>
            <w:r w:rsidR="00026AA0">
              <w:rPr>
                <w:noProof/>
                <w:webHidden/>
              </w:rPr>
              <w:t>2</w:t>
            </w:r>
            <w:r w:rsidR="00026AA0">
              <w:rPr>
                <w:noProof/>
                <w:webHidden/>
              </w:rPr>
              <w:fldChar w:fldCharType="end"/>
            </w:r>
          </w:hyperlink>
        </w:p>
        <w:p w14:paraId="41752282" w14:textId="77777777" w:rsidR="00026AA0" w:rsidRDefault="00026AA0">
          <w:pPr>
            <w:pStyle w:val="TOC1"/>
            <w:tabs>
              <w:tab w:val="right" w:leader="dot" w:pos="9350"/>
            </w:tabs>
            <w:rPr>
              <w:b w:val="0"/>
              <w:bCs w:val="0"/>
              <w:noProof/>
              <w:color w:val="auto"/>
              <w:sz w:val="22"/>
              <w:szCs w:val="22"/>
              <w:lang w:eastAsia="en-US"/>
            </w:rPr>
          </w:pPr>
          <w:hyperlink w:anchor="_Toc462866029" w:history="1">
            <w:r w:rsidRPr="00B44CF1">
              <w:rPr>
                <w:rStyle w:val="Hyperlink"/>
                <w:noProof/>
                <w:lang w:val="es-CO"/>
              </w:rPr>
              <w:t>Audiencia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_Toc462866029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9A4CD" w14:textId="77777777" w:rsidR="00026AA0" w:rsidRDefault="00026AA0">
          <w:pPr>
            <w:pStyle w:val="TOC1"/>
            <w:tabs>
              <w:tab w:val="right" w:leader="dot" w:pos="9350"/>
            </w:tabs>
            <w:rPr>
              <w:b w:val="0"/>
              <w:bCs w:val="0"/>
              <w:noProof/>
              <w:color w:val="auto"/>
              <w:sz w:val="22"/>
              <w:szCs w:val="22"/>
              <w:lang w:eastAsia="en-US"/>
            </w:rPr>
          </w:pPr>
          <w:hyperlink w:anchor="_Toc462866030" w:history="1">
            <w:r w:rsidRPr="00B44CF1">
              <w:rPr>
                <w:rStyle w:val="Hyperlink"/>
                <w:noProof/>
                <w:lang w:val="es-CO"/>
              </w:rPr>
              <w:t>Proceso de instalación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_Toc462866030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42290" w14:textId="77777777" w:rsidR="00026AA0" w:rsidRDefault="00026AA0">
          <w:pPr>
            <w:pStyle w:val="TOC1"/>
            <w:tabs>
              <w:tab w:val="right" w:leader="dot" w:pos="9350"/>
            </w:tabs>
            <w:rPr>
              <w:b w:val="0"/>
              <w:bCs w:val="0"/>
              <w:noProof/>
              <w:color w:val="auto"/>
              <w:sz w:val="22"/>
              <w:szCs w:val="22"/>
              <w:lang w:eastAsia="en-US"/>
            </w:rPr>
          </w:pPr>
          <w:hyperlink w:anchor="_Toc462866031" w:history="1">
            <w:r w:rsidRPr="00B44CF1">
              <w:rPr>
                <w:rStyle w:val="Hyperlink"/>
                <w:noProof/>
                <w:lang w:val="es-CO"/>
              </w:rPr>
              <w:t>Solucionar posibles incidentes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_Toc462866031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EE334" w14:textId="77777777" w:rsidR="00026AA0" w:rsidRDefault="00026AA0">
          <w:pPr>
            <w:pStyle w:val="TOC1"/>
            <w:tabs>
              <w:tab w:val="right" w:leader="dot" w:pos="9350"/>
            </w:tabs>
            <w:rPr>
              <w:b w:val="0"/>
              <w:bCs w:val="0"/>
              <w:noProof/>
              <w:color w:val="auto"/>
              <w:sz w:val="22"/>
              <w:szCs w:val="22"/>
              <w:lang w:eastAsia="en-US"/>
            </w:rPr>
          </w:pPr>
          <w:hyperlink w:anchor="_Toc462866032" w:history="1">
            <w:r w:rsidRPr="00B44CF1">
              <w:rPr>
                <w:rStyle w:val="Hyperlink"/>
                <w:noProof/>
                <w:lang w:val="es-CO"/>
              </w:rPr>
              <w:t>Ingresar al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_Toc462866032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50B20" w14:textId="5C8E9A5A" w:rsidR="001D2526" w:rsidRDefault="001D2526">
          <w:r>
            <w:rPr>
              <w:b/>
              <w:bCs/>
              <w:noProof/>
            </w:rPr>
            <w:fldChar w:fldCharType="end"/>
          </w:r>
        </w:p>
      </w:sdtContent>
    </w:sdt>
    <w:p w14:paraId="582464F9" w14:textId="77777777" w:rsidR="00BA1C35" w:rsidRDefault="00BA1C35">
      <w:pPr>
        <w:rPr>
          <w:rFonts w:asciiTheme="majorHAnsi" w:eastAsiaTheme="majorEastAsia" w:hAnsiTheme="majorHAnsi" w:cstheme="majorBidi"/>
          <w:color w:val="F24F4F" w:themeColor="accent1"/>
          <w:sz w:val="40"/>
          <w:szCs w:val="36"/>
          <w:lang w:val="es-CO"/>
        </w:rPr>
      </w:pPr>
      <w:r>
        <w:rPr>
          <w:sz w:val="40"/>
          <w:lang w:val="es-CO"/>
        </w:rPr>
        <w:br w:type="page"/>
      </w:r>
    </w:p>
    <w:p w14:paraId="54AABE76" w14:textId="2616EA39" w:rsidR="008552DF" w:rsidRDefault="00BA1C35">
      <w:pPr>
        <w:pStyle w:val="Heading1"/>
        <w:rPr>
          <w:sz w:val="40"/>
          <w:lang w:val="es-CO"/>
        </w:rPr>
      </w:pPr>
      <w:bookmarkStart w:id="0" w:name="_Toc462866028"/>
      <w:r>
        <w:rPr>
          <w:sz w:val="40"/>
          <w:lang w:val="es-CO"/>
        </w:rPr>
        <w:lastRenderedPageBreak/>
        <w:t>Propósito</w:t>
      </w:r>
      <w:bookmarkEnd w:id="0"/>
    </w:p>
    <w:p w14:paraId="74047DDC" w14:textId="6CF8E3B0" w:rsidR="00BA1C35" w:rsidRDefault="007F452B" w:rsidP="008406B8">
      <w:pPr>
        <w:jc w:val="both"/>
        <w:rPr>
          <w:sz w:val="24"/>
          <w:lang w:val="es-CO"/>
        </w:rPr>
      </w:pPr>
      <w:r>
        <w:rPr>
          <w:sz w:val="24"/>
          <w:lang w:val="es-CO"/>
        </w:rPr>
        <w:t xml:space="preserve">Esta es una guía de instalación del App de Formularios Electrónicos sobre dispositivos móviles con sistema operativo </w:t>
      </w:r>
      <w:r w:rsidR="00604271">
        <w:rPr>
          <w:sz w:val="24"/>
          <w:lang w:val="es-CO"/>
        </w:rPr>
        <w:t>iOS</w:t>
      </w:r>
      <w:r w:rsidR="00CF0653">
        <w:rPr>
          <w:sz w:val="24"/>
          <w:lang w:val="es-CO"/>
        </w:rPr>
        <w:t>.</w:t>
      </w:r>
    </w:p>
    <w:p w14:paraId="0BC33164" w14:textId="77777777" w:rsidR="00CF0653" w:rsidRDefault="00CF0653" w:rsidP="008406B8">
      <w:pPr>
        <w:jc w:val="both"/>
        <w:rPr>
          <w:sz w:val="24"/>
          <w:lang w:val="es-CO"/>
        </w:rPr>
      </w:pPr>
    </w:p>
    <w:p w14:paraId="748C148F" w14:textId="4F417A1D" w:rsidR="00CF0653" w:rsidRDefault="00CF0653" w:rsidP="00CF0653">
      <w:pPr>
        <w:pStyle w:val="Heading1"/>
        <w:rPr>
          <w:sz w:val="40"/>
          <w:lang w:val="es-CO"/>
        </w:rPr>
      </w:pPr>
      <w:bookmarkStart w:id="1" w:name="_Toc462866029"/>
      <w:r>
        <w:rPr>
          <w:sz w:val="40"/>
          <w:lang w:val="es-CO"/>
        </w:rPr>
        <w:t>Audiencia</w:t>
      </w:r>
      <w:bookmarkEnd w:id="1"/>
    </w:p>
    <w:p w14:paraId="3CFDB0F4" w14:textId="1D6A2CE0" w:rsidR="00CF0653" w:rsidRDefault="007F452B" w:rsidP="00CF0653">
      <w:pPr>
        <w:jc w:val="both"/>
        <w:rPr>
          <w:sz w:val="24"/>
          <w:lang w:val="es-CO"/>
        </w:rPr>
      </w:pPr>
      <w:r>
        <w:rPr>
          <w:sz w:val="24"/>
          <w:lang w:val="es-CO"/>
        </w:rPr>
        <w:t xml:space="preserve">Usuarios con dispositivos celulares cuyo sistema operativo es </w:t>
      </w:r>
      <w:r w:rsidR="00604271">
        <w:rPr>
          <w:sz w:val="24"/>
          <w:lang w:val="es-CO"/>
        </w:rPr>
        <w:t>iOS</w:t>
      </w:r>
      <w:r>
        <w:rPr>
          <w:sz w:val="24"/>
          <w:lang w:val="es-CO"/>
        </w:rPr>
        <w:t xml:space="preserve">: Ej: </w:t>
      </w:r>
      <w:r w:rsidR="00604271">
        <w:rPr>
          <w:sz w:val="24"/>
          <w:lang w:val="es-CO"/>
        </w:rPr>
        <w:t>iPhone e iPad</w:t>
      </w:r>
      <w:r w:rsidR="00CF0653">
        <w:rPr>
          <w:sz w:val="24"/>
          <w:lang w:val="es-CO"/>
        </w:rPr>
        <w:t>.</w:t>
      </w:r>
    </w:p>
    <w:p w14:paraId="5A4A6EDE" w14:textId="77777777" w:rsidR="00CF0653" w:rsidRDefault="00CF0653" w:rsidP="008406B8">
      <w:pPr>
        <w:jc w:val="both"/>
        <w:rPr>
          <w:sz w:val="24"/>
          <w:lang w:val="es-CO"/>
        </w:rPr>
      </w:pPr>
    </w:p>
    <w:p w14:paraId="5FACF792" w14:textId="668842A8" w:rsidR="007165AC" w:rsidRDefault="007F452B" w:rsidP="007165AC">
      <w:pPr>
        <w:pStyle w:val="Heading1"/>
        <w:rPr>
          <w:sz w:val="40"/>
          <w:lang w:val="es-CO"/>
        </w:rPr>
      </w:pPr>
      <w:bookmarkStart w:id="2" w:name="_Toc462866030"/>
      <w:r>
        <w:rPr>
          <w:sz w:val="40"/>
          <w:lang w:val="es-CO"/>
        </w:rPr>
        <w:t>Proceso de instalación</w:t>
      </w:r>
      <w:bookmarkEnd w:id="2"/>
    </w:p>
    <w:p w14:paraId="09A2882A" w14:textId="506CCCD7" w:rsidR="007165AC" w:rsidRDefault="007F452B" w:rsidP="007165AC">
      <w:pPr>
        <w:jc w:val="both"/>
        <w:rPr>
          <w:sz w:val="24"/>
          <w:lang w:val="es-CO"/>
        </w:rPr>
      </w:pPr>
      <w:r>
        <w:rPr>
          <w:sz w:val="24"/>
          <w:lang w:val="es-CO"/>
        </w:rPr>
        <w:t xml:space="preserve">A continuación se detallan los pasos a seguir para </w:t>
      </w:r>
      <w:r w:rsidR="00DC3FC2">
        <w:rPr>
          <w:sz w:val="24"/>
          <w:lang w:val="es-CO"/>
        </w:rPr>
        <w:t>instalar el App de servicios internos</w:t>
      </w:r>
      <w:r w:rsidR="007165AC">
        <w:rPr>
          <w:sz w:val="24"/>
          <w:lang w:val="es-CO"/>
        </w:rPr>
        <w:t>.</w:t>
      </w:r>
    </w:p>
    <w:p w14:paraId="50A2D093" w14:textId="5E0E4C15" w:rsidR="00604271" w:rsidRPr="00026AA0" w:rsidRDefault="00DC3FC2" w:rsidP="00F374C3">
      <w:pPr>
        <w:pStyle w:val="ListParagraph"/>
        <w:numPr>
          <w:ilvl w:val="0"/>
          <w:numId w:val="23"/>
        </w:numPr>
        <w:jc w:val="both"/>
        <w:rPr>
          <w:sz w:val="24"/>
          <w:lang w:val="es-CO"/>
        </w:rPr>
      </w:pPr>
      <w:r w:rsidRPr="00DC3FC2">
        <w:rPr>
          <w:sz w:val="24"/>
          <w:lang w:val="es-CO"/>
        </w:rPr>
        <w:t xml:space="preserve">Desde su dispositivo móvil, ingrese al correo electrónico de Celsia y abra el mensaje que tiene el enlace de instalación del app, luego de clic </w:t>
      </w:r>
      <w:r w:rsidR="00C71D05" w:rsidRPr="00DC3FC2">
        <w:rPr>
          <w:sz w:val="24"/>
          <w:lang w:val="es-CO"/>
        </w:rPr>
        <w:t xml:space="preserve">en la opción </w:t>
      </w:r>
      <w:r w:rsidR="00C71D05" w:rsidRPr="00DC3FC2">
        <w:rPr>
          <w:b/>
          <w:sz w:val="24"/>
          <w:lang w:val="es-CO"/>
        </w:rPr>
        <w:t>iPhone and iPad (v</w:t>
      </w:r>
      <w:r w:rsidR="005936ED">
        <w:rPr>
          <w:b/>
          <w:sz w:val="24"/>
          <w:lang w:val="es-CO"/>
        </w:rPr>
        <w:t>4</w:t>
      </w:r>
      <w:r w:rsidR="00C71D05" w:rsidRPr="00DC3FC2">
        <w:rPr>
          <w:b/>
          <w:sz w:val="24"/>
          <w:lang w:val="es-CO"/>
        </w:rPr>
        <w:t>.</w:t>
      </w:r>
      <w:r w:rsidR="005936ED">
        <w:rPr>
          <w:b/>
          <w:sz w:val="24"/>
          <w:lang w:val="es-CO"/>
        </w:rPr>
        <w:t>3</w:t>
      </w:r>
      <w:r w:rsidR="00C71D05" w:rsidRPr="00DC3FC2">
        <w:rPr>
          <w:b/>
          <w:sz w:val="24"/>
          <w:lang w:val="es-CO"/>
        </w:rPr>
        <w:t>.0.</w:t>
      </w:r>
      <w:r w:rsidR="005936ED">
        <w:rPr>
          <w:b/>
          <w:sz w:val="24"/>
          <w:lang w:val="es-CO"/>
        </w:rPr>
        <w:t>0</w:t>
      </w:r>
      <w:r w:rsidR="00C71D05" w:rsidRPr="00DC3FC2">
        <w:rPr>
          <w:b/>
          <w:sz w:val="24"/>
          <w:lang w:val="es-CO"/>
        </w:rPr>
        <w:t>)</w:t>
      </w:r>
    </w:p>
    <w:p w14:paraId="7AED1BBE" w14:textId="77777777" w:rsidR="00026AA0" w:rsidRPr="00DC3FC2" w:rsidRDefault="00026AA0" w:rsidP="00026AA0">
      <w:pPr>
        <w:pStyle w:val="ListParagraph"/>
        <w:jc w:val="both"/>
        <w:rPr>
          <w:sz w:val="24"/>
          <w:lang w:val="es-CO"/>
        </w:rPr>
      </w:pPr>
      <w:r>
        <w:rPr>
          <w:b/>
          <w:sz w:val="24"/>
          <w:lang w:val="es-CO"/>
        </w:rPr>
        <w:t xml:space="preserve">Importante: </w:t>
      </w:r>
      <w:r w:rsidRPr="00DC3FC2">
        <w:rPr>
          <w:sz w:val="24"/>
          <w:lang w:val="es-CO"/>
        </w:rPr>
        <w:t>si aún no recibe este correo se puede comunicar con el MAS para el envío del mismo.</w:t>
      </w:r>
      <w:bookmarkStart w:id="3" w:name="_GoBack"/>
      <w:bookmarkEnd w:id="3"/>
    </w:p>
    <w:p w14:paraId="56A7B58F" w14:textId="77777777" w:rsidR="00026AA0" w:rsidRPr="00DC3FC2" w:rsidRDefault="00026AA0" w:rsidP="00026AA0">
      <w:pPr>
        <w:pStyle w:val="ListParagraph"/>
        <w:jc w:val="both"/>
        <w:rPr>
          <w:sz w:val="24"/>
          <w:lang w:val="es-CO"/>
        </w:rPr>
      </w:pPr>
    </w:p>
    <w:p w14:paraId="5D449CB0" w14:textId="3B7EFB3F" w:rsidR="00DC3FC2" w:rsidRDefault="005936ED" w:rsidP="00DC3FC2">
      <w:pPr>
        <w:pStyle w:val="ListParagraph"/>
        <w:jc w:val="both"/>
        <w:rPr>
          <w:b/>
          <w:sz w:val="24"/>
          <w:lang w:val="es-CO"/>
        </w:rPr>
      </w:pPr>
      <w:r>
        <w:rPr>
          <w:b/>
          <w:noProof/>
          <w:sz w:val="24"/>
          <w:lang w:eastAsia="en-US"/>
        </w:rPr>
        <w:drawing>
          <wp:inline distT="0" distB="0" distL="0" distR="0" wp14:anchorId="6AB8C7E7" wp14:editId="39318318">
            <wp:extent cx="5939155" cy="2390775"/>
            <wp:effectExtent l="0" t="0" r="44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43EA" w14:textId="38A1D005" w:rsidR="0073168F" w:rsidRPr="005936ED" w:rsidRDefault="005936ED" w:rsidP="005936ED">
      <w:pPr>
        <w:pStyle w:val="ListParagraph"/>
        <w:numPr>
          <w:ilvl w:val="0"/>
          <w:numId w:val="23"/>
        </w:numPr>
        <w:jc w:val="both"/>
        <w:rPr>
          <w:sz w:val="24"/>
          <w:lang w:val="es-CO"/>
        </w:rPr>
      </w:pPr>
      <w:r w:rsidRPr="005936ED">
        <w:rPr>
          <w:sz w:val="24"/>
          <w:lang w:val="es-CO"/>
        </w:rPr>
        <w:t xml:space="preserve">Esto lo llevará a una página con un botón llamado </w:t>
      </w:r>
      <w:r w:rsidRPr="004546BB">
        <w:rPr>
          <w:b/>
          <w:sz w:val="24"/>
          <w:lang w:val="es-CO"/>
        </w:rPr>
        <w:t>Instalar App</w:t>
      </w:r>
      <w:r w:rsidRPr="005936ED">
        <w:rPr>
          <w:sz w:val="24"/>
          <w:lang w:val="es-CO"/>
        </w:rPr>
        <w:t xml:space="preserve"> (</w:t>
      </w:r>
      <w:r w:rsidRPr="004546BB">
        <w:rPr>
          <w:b/>
          <w:sz w:val="24"/>
          <w:lang w:val="es-CO"/>
        </w:rPr>
        <w:t>Install App</w:t>
      </w:r>
      <w:r w:rsidRPr="005936ED">
        <w:rPr>
          <w:sz w:val="24"/>
          <w:lang w:val="es-CO"/>
        </w:rPr>
        <w:t xml:space="preserve">); seleccione esta opción y espere un par de minutos mientras </w:t>
      </w:r>
      <w:r w:rsidR="00C71D05" w:rsidRPr="005936ED">
        <w:rPr>
          <w:sz w:val="24"/>
          <w:lang w:val="es-CO"/>
        </w:rPr>
        <w:t>f</w:t>
      </w:r>
      <w:r w:rsidRPr="005936ED">
        <w:rPr>
          <w:sz w:val="24"/>
          <w:lang w:val="es-CO"/>
        </w:rPr>
        <w:t xml:space="preserve">inaliza </w:t>
      </w:r>
      <w:r w:rsidR="00EA0FCA" w:rsidRPr="005936ED">
        <w:rPr>
          <w:sz w:val="24"/>
          <w:lang w:val="es-CO"/>
        </w:rPr>
        <w:t>el proceso</w:t>
      </w:r>
      <w:r w:rsidRPr="005936ED">
        <w:rPr>
          <w:sz w:val="24"/>
          <w:lang w:val="es-CO"/>
        </w:rPr>
        <w:t xml:space="preserve"> de descarga e instalación del App; regrese al inicio en su celular y </w:t>
      </w:r>
      <w:r w:rsidR="00EA0FCA" w:rsidRPr="005936ED">
        <w:rPr>
          <w:sz w:val="24"/>
          <w:lang w:val="es-CO"/>
        </w:rPr>
        <w:t xml:space="preserve">podrá encontrar el nuevo App con el nombre </w:t>
      </w:r>
      <w:r w:rsidR="00EA0FCA" w:rsidRPr="005936ED">
        <w:rPr>
          <w:b/>
          <w:sz w:val="24"/>
          <w:lang w:val="es-CO"/>
        </w:rPr>
        <w:t>Celsia Forms</w:t>
      </w:r>
      <w:r w:rsidR="00201C4C" w:rsidRPr="005936ED">
        <w:rPr>
          <w:b/>
          <w:sz w:val="24"/>
          <w:lang w:val="es-CO"/>
        </w:rPr>
        <w:t xml:space="preserve"> (Celsia Formularios)</w:t>
      </w:r>
    </w:p>
    <w:p w14:paraId="6DC3A852" w14:textId="47FA51DE" w:rsidR="00EB093E" w:rsidRDefault="00EB093E" w:rsidP="00EB093E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lastRenderedPageBreak/>
        <w:drawing>
          <wp:inline distT="0" distB="0" distL="0" distR="0" wp14:anchorId="138BEB26" wp14:editId="0FC51434">
            <wp:extent cx="3532176" cy="317658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41" cy="31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E6BD" w14:textId="0FC0AA3F" w:rsidR="0091204B" w:rsidRDefault="0091204B" w:rsidP="0091204B">
      <w:pPr>
        <w:pStyle w:val="ListParagraph"/>
        <w:jc w:val="both"/>
        <w:rPr>
          <w:sz w:val="24"/>
          <w:lang w:val="es-CO"/>
        </w:rPr>
      </w:pPr>
    </w:p>
    <w:p w14:paraId="1469D34C" w14:textId="1A82AA64" w:rsidR="00E60013" w:rsidRDefault="00E60013" w:rsidP="00E60013">
      <w:pPr>
        <w:pStyle w:val="Heading1"/>
        <w:rPr>
          <w:sz w:val="40"/>
          <w:lang w:val="es-CO"/>
        </w:rPr>
      </w:pPr>
      <w:bookmarkStart w:id="4" w:name="_Toc462866031"/>
      <w:r>
        <w:rPr>
          <w:sz w:val="40"/>
          <w:lang w:val="es-CO"/>
        </w:rPr>
        <w:t>Solucionar posibles incidentes</w:t>
      </w:r>
      <w:bookmarkEnd w:id="4"/>
    </w:p>
    <w:p w14:paraId="6093B962" w14:textId="60862138" w:rsidR="00FE00FB" w:rsidRDefault="00FE00FB" w:rsidP="00FE00FB">
      <w:pPr>
        <w:jc w:val="both"/>
        <w:rPr>
          <w:sz w:val="24"/>
          <w:lang w:val="es-CO"/>
        </w:rPr>
      </w:pPr>
      <w:r>
        <w:rPr>
          <w:sz w:val="24"/>
          <w:lang w:val="es-CO"/>
        </w:rPr>
        <w:t>Si al momento de ingresar al App recibe el siguiente error:</w:t>
      </w:r>
    </w:p>
    <w:p w14:paraId="186C9672" w14:textId="14B545AD" w:rsidR="00DC3FC2" w:rsidRDefault="00DC3FC2" w:rsidP="00FE00FB">
      <w:pPr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anchor distT="0" distB="0" distL="114300" distR="114300" simplePos="0" relativeHeight="251661312" behindDoc="0" locked="0" layoutInCell="1" allowOverlap="1" wp14:anchorId="46B1ED08" wp14:editId="41C31F37">
            <wp:simplePos x="0" y="0"/>
            <wp:positionH relativeFrom="margin">
              <wp:posOffset>381000</wp:posOffset>
            </wp:positionH>
            <wp:positionV relativeFrom="paragraph">
              <wp:posOffset>16510</wp:posOffset>
            </wp:positionV>
            <wp:extent cx="1781175" cy="31623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750AC" w14:textId="0AF6F9E4" w:rsidR="00FE00FB" w:rsidRPr="00FE00FB" w:rsidRDefault="001F5ED5" w:rsidP="00FE00FB">
      <w:pPr>
        <w:ind w:left="720"/>
        <w:jc w:val="both"/>
        <w:rPr>
          <w:sz w:val="24"/>
          <w:lang w:val="es-CO"/>
        </w:rPr>
      </w:pPr>
      <w:r>
        <w:rPr>
          <w:sz w:val="24"/>
          <w:lang w:val="es-CO"/>
        </w:rPr>
        <w:br w:type="textWrapping" w:clear="all"/>
      </w:r>
    </w:p>
    <w:p w14:paraId="1E3BC509" w14:textId="22F3D08E" w:rsidR="00FE00FB" w:rsidRDefault="00FE00FB" w:rsidP="00FE00FB">
      <w:pPr>
        <w:jc w:val="both"/>
        <w:rPr>
          <w:sz w:val="24"/>
          <w:lang w:val="es-CO"/>
        </w:rPr>
      </w:pPr>
      <w:r>
        <w:rPr>
          <w:sz w:val="24"/>
          <w:lang w:val="es-CO"/>
        </w:rPr>
        <w:t>Debe seguir estas instrucciones:</w:t>
      </w:r>
    </w:p>
    <w:p w14:paraId="51D99346" w14:textId="52973D83" w:rsidR="00FE00FB" w:rsidRDefault="00996B4B" w:rsidP="00FE00FB">
      <w:pPr>
        <w:jc w:val="both"/>
        <w:rPr>
          <w:sz w:val="24"/>
          <w:lang w:val="es-CO"/>
        </w:rPr>
      </w:pPr>
      <w:r>
        <w:rPr>
          <w:sz w:val="24"/>
          <w:lang w:val="es-CO"/>
        </w:rPr>
        <w:lastRenderedPageBreak/>
        <w:t>Presione</w:t>
      </w:r>
      <w:r w:rsidR="00201C4C">
        <w:rPr>
          <w:sz w:val="24"/>
          <w:lang w:val="es-CO"/>
        </w:rPr>
        <w:t xml:space="preserve"> la</w:t>
      </w:r>
      <w:r>
        <w:rPr>
          <w:sz w:val="24"/>
          <w:lang w:val="es-CO"/>
        </w:rPr>
        <w:t xml:space="preserve"> opción Cancelar</w:t>
      </w:r>
      <w:r w:rsidRPr="00996B4B">
        <w:rPr>
          <w:sz w:val="24"/>
          <w:lang w:val="es-CO"/>
        </w:rPr>
        <w:t xml:space="preserve"> </w:t>
      </w:r>
      <w:r>
        <w:rPr>
          <w:sz w:val="24"/>
          <w:lang w:val="es-CO"/>
        </w:rPr>
        <w:t xml:space="preserve">que aparece en </w:t>
      </w:r>
      <w:r w:rsidRPr="00996B4B">
        <w:rPr>
          <w:sz w:val="24"/>
          <w:lang w:val="es-CO"/>
        </w:rPr>
        <w:t xml:space="preserve">el mensaje, </w:t>
      </w:r>
      <w:r>
        <w:rPr>
          <w:sz w:val="24"/>
          <w:lang w:val="es-CO"/>
        </w:rPr>
        <w:t>y luego diríase a la opción</w:t>
      </w:r>
      <w:r w:rsidRPr="00996B4B">
        <w:rPr>
          <w:sz w:val="24"/>
          <w:lang w:val="es-CO"/>
        </w:rPr>
        <w:t xml:space="preserve"> </w:t>
      </w:r>
      <w:r w:rsidRPr="00996B4B">
        <w:rPr>
          <w:b/>
          <w:sz w:val="24"/>
          <w:lang w:val="es-CO"/>
        </w:rPr>
        <w:t>Ajustes</w:t>
      </w:r>
      <w:r w:rsidRPr="00996B4B">
        <w:rPr>
          <w:sz w:val="24"/>
          <w:lang w:val="es-CO"/>
        </w:rPr>
        <w:t xml:space="preserve"> &gt; </w:t>
      </w:r>
      <w:r w:rsidRPr="00996B4B">
        <w:rPr>
          <w:b/>
          <w:sz w:val="24"/>
          <w:lang w:val="es-CO"/>
        </w:rPr>
        <w:t>General</w:t>
      </w:r>
      <w:r w:rsidRPr="00996B4B">
        <w:rPr>
          <w:sz w:val="24"/>
          <w:lang w:val="es-CO"/>
        </w:rPr>
        <w:t xml:space="preserve"> &gt; </w:t>
      </w:r>
      <w:r w:rsidRPr="00996B4B">
        <w:rPr>
          <w:b/>
          <w:sz w:val="24"/>
          <w:lang w:val="es-CO"/>
        </w:rPr>
        <w:t>Perfiles</w:t>
      </w:r>
      <w:r w:rsidRPr="00996B4B">
        <w:rPr>
          <w:sz w:val="24"/>
          <w:lang w:val="es-CO"/>
        </w:rPr>
        <w:t xml:space="preserve"> o </w:t>
      </w:r>
      <w:r w:rsidRPr="00996B4B">
        <w:rPr>
          <w:b/>
          <w:sz w:val="24"/>
          <w:lang w:val="es-CO"/>
        </w:rPr>
        <w:t>Gestión de perfiles y dispositivos</w:t>
      </w:r>
      <w:r>
        <w:rPr>
          <w:sz w:val="24"/>
          <w:lang w:val="es-CO"/>
        </w:rPr>
        <w:t>. A continuación, podrá</w:t>
      </w:r>
      <w:r w:rsidRPr="00996B4B">
        <w:rPr>
          <w:sz w:val="24"/>
          <w:lang w:val="es-CO"/>
        </w:rPr>
        <w:t xml:space="preserve"> ver </w:t>
      </w:r>
      <w:r>
        <w:rPr>
          <w:sz w:val="24"/>
          <w:lang w:val="es-CO"/>
        </w:rPr>
        <w:t>el</w:t>
      </w:r>
      <w:r w:rsidRPr="00996B4B">
        <w:rPr>
          <w:sz w:val="24"/>
          <w:lang w:val="es-CO"/>
        </w:rPr>
        <w:t xml:space="preserve"> perfil del desarrollador debajo de la cabecera "Aplicación empresarial"</w:t>
      </w:r>
      <w:r>
        <w:rPr>
          <w:sz w:val="24"/>
          <w:lang w:val="es-CO"/>
        </w:rPr>
        <w:t xml:space="preserve"> llamado </w:t>
      </w:r>
      <w:r w:rsidRPr="00996B4B">
        <w:rPr>
          <w:b/>
          <w:sz w:val="24"/>
          <w:lang w:val="es-CO"/>
        </w:rPr>
        <w:t>EMPRESA ENERGÍA DEL PACÍFICO S.A. E.S.P</w:t>
      </w:r>
      <w:r w:rsidRPr="00996B4B">
        <w:rPr>
          <w:sz w:val="24"/>
          <w:lang w:val="es-CO"/>
        </w:rPr>
        <w:t>.</w:t>
      </w:r>
    </w:p>
    <w:p w14:paraId="0F1FB2F8" w14:textId="138AA2DD" w:rsidR="00201C4C" w:rsidRDefault="00201C4C" w:rsidP="00201C4C">
      <w:pPr>
        <w:ind w:left="720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inline distT="0" distB="0" distL="0" distR="0" wp14:anchorId="78CA686D" wp14:editId="377E092E">
            <wp:extent cx="1704975" cy="302633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95" cy="30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D6E1" w14:textId="1792EC2A" w:rsidR="00201C4C" w:rsidRDefault="00201C4C" w:rsidP="00201C4C">
      <w:pPr>
        <w:jc w:val="both"/>
        <w:rPr>
          <w:sz w:val="24"/>
          <w:lang w:val="es-CO"/>
        </w:rPr>
      </w:pPr>
      <w:r w:rsidRPr="00201C4C">
        <w:rPr>
          <w:sz w:val="24"/>
          <w:lang w:val="es-CO"/>
        </w:rPr>
        <w:t xml:space="preserve">Pulsa en el perfil para establecer la </w:t>
      </w:r>
      <w:r>
        <w:rPr>
          <w:sz w:val="24"/>
          <w:lang w:val="es-CO"/>
        </w:rPr>
        <w:t xml:space="preserve">confianza en este desarrollador y seleccione la opción </w:t>
      </w:r>
      <w:r>
        <w:rPr>
          <w:b/>
          <w:sz w:val="24"/>
          <w:lang w:val="es-CO"/>
        </w:rPr>
        <w:t>Confi</w:t>
      </w:r>
      <w:r w:rsidRPr="00201C4C">
        <w:rPr>
          <w:b/>
          <w:sz w:val="24"/>
          <w:lang w:val="es-CO"/>
        </w:rPr>
        <w:t>a</w:t>
      </w:r>
      <w:r>
        <w:rPr>
          <w:b/>
          <w:sz w:val="24"/>
          <w:lang w:val="es-CO"/>
        </w:rPr>
        <w:t>r</w:t>
      </w:r>
      <w:r w:rsidRPr="00201C4C">
        <w:rPr>
          <w:b/>
          <w:sz w:val="24"/>
          <w:lang w:val="es-CO"/>
        </w:rPr>
        <w:t xml:space="preserve"> en “Empresa</w:t>
      </w:r>
      <w:r>
        <w:rPr>
          <w:b/>
          <w:sz w:val="24"/>
          <w:lang w:val="es-CO"/>
        </w:rPr>
        <w:t xml:space="preserve"> Energía del Pacífico…</w:t>
      </w:r>
      <w:r w:rsidRPr="00201C4C">
        <w:rPr>
          <w:b/>
          <w:sz w:val="24"/>
          <w:lang w:val="es-CO"/>
        </w:rPr>
        <w:t>”</w:t>
      </w:r>
    </w:p>
    <w:p w14:paraId="451DC7B1" w14:textId="0647669A" w:rsidR="00201C4C" w:rsidRDefault="00201C4C" w:rsidP="00201C4C">
      <w:pPr>
        <w:ind w:left="720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inline distT="0" distB="0" distL="0" distR="0" wp14:anchorId="7DA55BFA" wp14:editId="4C728E33">
            <wp:extent cx="1828800" cy="325086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78" cy="32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00BB" w14:textId="2F82619F" w:rsidR="00FE00FB" w:rsidRPr="00FE00FB" w:rsidRDefault="00201C4C" w:rsidP="00FE00FB">
      <w:pPr>
        <w:jc w:val="both"/>
        <w:rPr>
          <w:sz w:val="24"/>
          <w:lang w:val="es-CO"/>
        </w:rPr>
      </w:pPr>
      <w:r w:rsidRPr="00201C4C">
        <w:rPr>
          <w:sz w:val="24"/>
          <w:lang w:val="es-CO"/>
        </w:rPr>
        <w:lastRenderedPageBreak/>
        <w:t xml:space="preserve">A continuación, se te pedirá que confirmes tu elección. Cuando hayas establecido la confianza en este perfil, podrás </w:t>
      </w:r>
      <w:r>
        <w:rPr>
          <w:sz w:val="24"/>
          <w:lang w:val="es-CO"/>
        </w:rPr>
        <w:t>abrir el App sin inconvenientes.</w:t>
      </w:r>
    </w:p>
    <w:p w14:paraId="7EBB7EA1" w14:textId="662A8DE1" w:rsidR="001F5ED5" w:rsidRDefault="001F5ED5" w:rsidP="001F5ED5">
      <w:pPr>
        <w:pStyle w:val="Heading1"/>
        <w:rPr>
          <w:sz w:val="40"/>
          <w:lang w:val="es-CO"/>
        </w:rPr>
      </w:pPr>
      <w:bookmarkStart w:id="5" w:name="_Toc462866032"/>
      <w:r>
        <w:rPr>
          <w:sz w:val="40"/>
          <w:lang w:val="es-CO"/>
        </w:rPr>
        <w:t>Ingresar al App</w:t>
      </w:r>
      <w:bookmarkEnd w:id="5"/>
    </w:p>
    <w:p w14:paraId="1981702B" w14:textId="77777777" w:rsidR="00F84998" w:rsidRPr="00F84998" w:rsidRDefault="00F84998" w:rsidP="00F84998">
      <w:pPr>
        <w:jc w:val="both"/>
        <w:rPr>
          <w:sz w:val="24"/>
          <w:lang w:val="es-CO"/>
        </w:rPr>
      </w:pPr>
      <w:r w:rsidRPr="00F84998">
        <w:rPr>
          <w:sz w:val="24"/>
          <w:lang w:val="es-CO"/>
        </w:rPr>
        <w:t xml:space="preserve">La primera vez que ingrese al App deberá registrar las credenciales de acceso; para ello en la siguiente ventana escriba su cuenta de correo (ejemplo: </w:t>
      </w:r>
      <w:r w:rsidRPr="00F84998">
        <w:rPr>
          <w:b/>
          <w:sz w:val="24"/>
          <w:lang w:val="es-CO"/>
        </w:rPr>
        <w:t>ksanchez@celsia.com</w:t>
      </w:r>
      <w:r w:rsidRPr="00F84998">
        <w:rPr>
          <w:sz w:val="24"/>
          <w:lang w:val="es-CO"/>
        </w:rPr>
        <w:t xml:space="preserve">) y luego escoja la opción </w:t>
      </w:r>
      <w:r w:rsidRPr="00F84998">
        <w:rPr>
          <w:b/>
          <w:sz w:val="24"/>
          <w:lang w:val="es-CO"/>
        </w:rPr>
        <w:t>Next</w:t>
      </w:r>
      <w:r w:rsidRPr="00F84998">
        <w:rPr>
          <w:sz w:val="24"/>
          <w:lang w:val="es-CO"/>
        </w:rPr>
        <w:t xml:space="preserve"> (</w:t>
      </w:r>
      <w:r w:rsidRPr="00F84998">
        <w:rPr>
          <w:b/>
          <w:sz w:val="24"/>
          <w:lang w:val="es-CO"/>
        </w:rPr>
        <w:t>Siguiente</w:t>
      </w:r>
      <w:r w:rsidRPr="00F84998">
        <w:rPr>
          <w:sz w:val="24"/>
          <w:lang w:val="es-CO"/>
        </w:rPr>
        <w:t>)</w:t>
      </w:r>
    </w:p>
    <w:p w14:paraId="15B8DD7E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inline distT="0" distB="0" distL="0" distR="0" wp14:anchorId="2793F3BA" wp14:editId="5645A5F7">
            <wp:extent cx="1925022" cy="3443287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67" cy="34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E344" w14:textId="77777777" w:rsidR="00F84998" w:rsidRPr="00F84998" w:rsidRDefault="00F84998" w:rsidP="00F84998">
      <w:pPr>
        <w:jc w:val="both"/>
        <w:rPr>
          <w:sz w:val="24"/>
          <w:lang w:val="es-CO"/>
        </w:rPr>
      </w:pPr>
      <w:r w:rsidRPr="00F84998">
        <w:rPr>
          <w:sz w:val="24"/>
          <w:lang w:val="es-CO"/>
        </w:rPr>
        <w:t xml:space="preserve">Luego debe registrar su cuenta de usuario del dominio Celsia y su respectiva contraseña. Ejemplo: </w:t>
      </w:r>
      <w:r w:rsidRPr="00F84998">
        <w:rPr>
          <w:b/>
          <w:sz w:val="24"/>
          <w:lang w:val="es-CO"/>
        </w:rPr>
        <w:t>Celsia\ksanchez</w:t>
      </w:r>
    </w:p>
    <w:p w14:paraId="12BCA643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 w:rsidRPr="00B14735">
        <w:rPr>
          <w:b/>
          <w:sz w:val="24"/>
          <w:lang w:val="es-CO"/>
        </w:rPr>
        <w:t>Nota</w:t>
      </w:r>
      <w:r>
        <w:rPr>
          <w:sz w:val="24"/>
          <w:lang w:val="es-CO"/>
        </w:rPr>
        <w:t>: Esta es la misma cuenta que usa diariamente para registrarse en su computador de trabajo.</w:t>
      </w:r>
    </w:p>
    <w:p w14:paraId="6A4303DF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lastRenderedPageBreak/>
        <w:drawing>
          <wp:inline distT="0" distB="0" distL="0" distR="0" wp14:anchorId="1C1A2E69" wp14:editId="4B7CB418">
            <wp:extent cx="1995488" cy="3547534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07" cy="355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704F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</w:p>
    <w:p w14:paraId="00F94891" w14:textId="77777777" w:rsidR="00F84998" w:rsidRPr="00F84998" w:rsidRDefault="00F84998" w:rsidP="00F84998">
      <w:pPr>
        <w:jc w:val="both"/>
        <w:rPr>
          <w:sz w:val="24"/>
          <w:lang w:val="es-CO"/>
        </w:rPr>
      </w:pPr>
      <w:r w:rsidRPr="00F84998">
        <w:rPr>
          <w:sz w:val="24"/>
          <w:lang w:val="es-CO"/>
        </w:rPr>
        <w:t>Una vez abierto el App podrá observar las tareas que tiene asignadas y pendientes por completar</w:t>
      </w:r>
    </w:p>
    <w:p w14:paraId="76618930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inline distT="0" distB="0" distL="0" distR="0" wp14:anchorId="63D3124B" wp14:editId="09222C09">
            <wp:extent cx="1936849" cy="3443287"/>
            <wp:effectExtent l="0" t="0" r="635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6-03-07-23-19-5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97" cy="34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DE38" w14:textId="4EAA3A09" w:rsidR="00F84998" w:rsidRPr="00F84998" w:rsidRDefault="00F84998" w:rsidP="00F84998">
      <w:pPr>
        <w:jc w:val="both"/>
        <w:rPr>
          <w:sz w:val="24"/>
          <w:lang w:val="es-CO"/>
        </w:rPr>
      </w:pPr>
      <w:r w:rsidRPr="00F84998">
        <w:rPr>
          <w:sz w:val="24"/>
          <w:lang w:val="es-CO"/>
        </w:rPr>
        <w:t xml:space="preserve">Para acceder a los formularios seleccione la opción </w:t>
      </w:r>
      <w:r w:rsidRPr="00F84998">
        <w:rPr>
          <w:b/>
          <w:sz w:val="24"/>
          <w:lang w:val="es-CO"/>
        </w:rPr>
        <w:t>Formatos</w:t>
      </w:r>
      <w:r>
        <w:rPr>
          <w:b/>
          <w:sz w:val="24"/>
          <w:lang w:val="es-CO"/>
        </w:rPr>
        <w:t xml:space="preserve"> </w:t>
      </w:r>
      <w:r w:rsidRPr="00F84998">
        <w:rPr>
          <w:sz w:val="24"/>
          <w:lang w:val="es-CO"/>
        </w:rPr>
        <w:t>ubicado en el menú de la parte inferior de la pantalla.</w:t>
      </w:r>
    </w:p>
    <w:p w14:paraId="18D1B907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lastRenderedPageBreak/>
        <w:drawing>
          <wp:inline distT="0" distB="0" distL="0" distR="0" wp14:anchorId="2C683632" wp14:editId="05847662">
            <wp:extent cx="2038649" cy="36242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6-03-07-23-19-5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47" cy="36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FB3D" w14:textId="77777777" w:rsidR="00F84998" w:rsidRPr="00F84998" w:rsidRDefault="00F84998" w:rsidP="00F84998">
      <w:pPr>
        <w:jc w:val="both"/>
        <w:rPr>
          <w:sz w:val="24"/>
          <w:lang w:val="es-CO"/>
        </w:rPr>
      </w:pPr>
      <w:r w:rsidRPr="00F84998">
        <w:rPr>
          <w:sz w:val="24"/>
          <w:lang w:val="es-CO"/>
        </w:rPr>
        <w:t>Allí podrá observar los diferentes formatos disponibles en una versión móvil. Ingrese al formato de su preferencia y proceda a diligenciarlo.</w:t>
      </w:r>
    </w:p>
    <w:p w14:paraId="53BA27C1" w14:textId="77777777" w:rsidR="00F84998" w:rsidRDefault="00F84998" w:rsidP="00F84998">
      <w:pPr>
        <w:pStyle w:val="ListParagraph"/>
        <w:jc w:val="both"/>
        <w:rPr>
          <w:sz w:val="24"/>
          <w:lang w:val="es-CO"/>
        </w:rPr>
      </w:pPr>
      <w:r>
        <w:rPr>
          <w:noProof/>
          <w:sz w:val="24"/>
          <w:lang w:eastAsia="en-US"/>
        </w:rPr>
        <w:drawing>
          <wp:inline distT="0" distB="0" distL="0" distR="0" wp14:anchorId="0C70EA37" wp14:editId="2A156341">
            <wp:extent cx="1934170" cy="34385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52" cy="34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A683" w14:textId="6B5791CE" w:rsidR="00EA0FCA" w:rsidRDefault="00EA0FCA" w:rsidP="00EA0FCA">
      <w:pPr>
        <w:pStyle w:val="ListParagraph"/>
        <w:jc w:val="both"/>
        <w:rPr>
          <w:sz w:val="24"/>
          <w:lang w:val="es-CO"/>
        </w:rPr>
      </w:pPr>
    </w:p>
    <w:p w14:paraId="7C429B29" w14:textId="77777777" w:rsidR="00BB3671" w:rsidRPr="00DC3FC2" w:rsidRDefault="00BB3671" w:rsidP="00DC3FC2">
      <w:pPr>
        <w:jc w:val="both"/>
        <w:rPr>
          <w:sz w:val="24"/>
          <w:lang w:val="es-CO"/>
        </w:rPr>
      </w:pPr>
    </w:p>
    <w:sectPr w:rsidR="00BB3671" w:rsidRPr="00DC3FC2" w:rsidSect="00CA7EE5">
      <w:footerReference w:type="default" r:id="rId21"/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441E41" w14:textId="77777777" w:rsidR="00FA4455" w:rsidRDefault="00FA4455">
      <w:pPr>
        <w:spacing w:after="0" w:line="240" w:lineRule="auto"/>
      </w:pPr>
      <w:r>
        <w:separator/>
      </w:r>
    </w:p>
  </w:endnote>
  <w:endnote w:type="continuationSeparator" w:id="0">
    <w:p w14:paraId="4644BDFA" w14:textId="77777777" w:rsidR="00FA4455" w:rsidRDefault="00FA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3553B" w14:textId="5BFF50D5" w:rsidR="003F33FA" w:rsidRPr="003C6ED4" w:rsidRDefault="00FA4455">
    <w:pPr>
      <w:pStyle w:val="Footer"/>
      <w:rPr>
        <w:lang w:val="es-CO"/>
      </w:rPr>
    </w:pPr>
    <w:sdt>
      <w:sdtPr>
        <w:rPr>
          <w:lang w:val="es-CO"/>
        </w:rPr>
        <w:alias w:val="Title"/>
        <w:tag w:val=""/>
        <w:id w:val="280004402"/>
        <w:placeholder>
          <w:docPart w:val="524CD20C392043B5B2740C3D3F0CE78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F33FA">
          <w:rPr>
            <w:lang w:val="en-NZ"/>
          </w:rPr>
          <w:t>CELSIA</w:t>
        </w:r>
      </w:sdtContent>
    </w:sdt>
    <w:r w:rsidR="003F33FA" w:rsidRPr="003C6ED4">
      <w:rPr>
        <w:lang w:val="es-CO"/>
      </w:rPr>
      <w:t xml:space="preserve"> - </w:t>
    </w:r>
    <w:sdt>
      <w:sdtPr>
        <w:rPr>
          <w:lang w:val="es-CO"/>
        </w:rPr>
        <w:alias w:val="Date"/>
        <w:tag w:val=""/>
        <w:id w:val="-1976370188"/>
        <w:placeholder>
          <w:docPart w:val="47C335FBB03D42BF955661CF04CE20E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6-03-08T00:00:00Z">
          <w:dateFormat w:val="MMMM yyyy"/>
          <w:lid w:val="en-US"/>
          <w:storeMappedDataAs w:val="dateTime"/>
          <w:calendar w:val="gregorian"/>
        </w:date>
      </w:sdtPr>
      <w:sdtEndPr/>
      <w:sdtContent>
        <w:r w:rsidR="00E81D01">
          <w:t>March 2016</w:t>
        </w:r>
      </w:sdtContent>
    </w:sdt>
    <w:r w:rsidR="003F33FA">
      <w:rPr>
        <w:lang w:val="es-CO"/>
      </w:rPr>
      <w:t xml:space="preserve"> – Versión 1</w:t>
    </w:r>
    <w:r w:rsidR="003F33FA">
      <w:ptab w:relativeTo="margin" w:alignment="right" w:leader="none"/>
    </w:r>
    <w:r w:rsidR="003F33FA">
      <w:fldChar w:fldCharType="begin"/>
    </w:r>
    <w:r w:rsidR="003F33FA" w:rsidRPr="003C6ED4">
      <w:rPr>
        <w:lang w:val="es-CO"/>
      </w:rPr>
      <w:instrText xml:space="preserve"> PAGE   \* MERGEFORMAT </w:instrText>
    </w:r>
    <w:r w:rsidR="003F33FA">
      <w:fldChar w:fldCharType="separate"/>
    </w:r>
    <w:r w:rsidR="006C1F99">
      <w:rPr>
        <w:noProof/>
        <w:lang w:val="es-CO"/>
      </w:rPr>
      <w:t>7</w:t>
    </w:r>
    <w:r w:rsidR="003F33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5CC17" w14:textId="77777777" w:rsidR="00FA4455" w:rsidRDefault="00FA4455">
      <w:pPr>
        <w:spacing w:after="0" w:line="240" w:lineRule="auto"/>
      </w:pPr>
      <w:r>
        <w:separator/>
      </w:r>
    </w:p>
  </w:footnote>
  <w:footnote w:type="continuationSeparator" w:id="0">
    <w:p w14:paraId="1461D048" w14:textId="77777777" w:rsidR="00FA4455" w:rsidRDefault="00FA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20AAC"/>
    <w:multiLevelType w:val="hybridMultilevel"/>
    <w:tmpl w:val="2DF0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D11F8"/>
    <w:multiLevelType w:val="hybridMultilevel"/>
    <w:tmpl w:val="DD861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537AC"/>
    <w:multiLevelType w:val="hybridMultilevel"/>
    <w:tmpl w:val="E12AB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82D02"/>
    <w:multiLevelType w:val="hybridMultilevel"/>
    <w:tmpl w:val="9CAA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009"/>
    <w:multiLevelType w:val="hybridMultilevel"/>
    <w:tmpl w:val="00C00DAE"/>
    <w:lvl w:ilvl="0" w:tplc="1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2624"/>
    <w:multiLevelType w:val="hybridMultilevel"/>
    <w:tmpl w:val="F2B23A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D4A57"/>
    <w:multiLevelType w:val="hybridMultilevel"/>
    <w:tmpl w:val="6D5262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B0B3B"/>
    <w:multiLevelType w:val="hybridMultilevel"/>
    <w:tmpl w:val="6868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12662"/>
    <w:multiLevelType w:val="hybridMultilevel"/>
    <w:tmpl w:val="A9AE2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56C24"/>
    <w:multiLevelType w:val="hybridMultilevel"/>
    <w:tmpl w:val="B206199C"/>
    <w:lvl w:ilvl="0" w:tplc="F2DEE50C">
      <w:start w:val="1"/>
      <w:numFmt w:val="upperRoman"/>
      <w:pStyle w:val="TOC1"/>
      <w:lvlText w:val="%1."/>
      <w:lvlJc w:val="left"/>
      <w:pPr>
        <w:ind w:left="576" w:hanging="57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31F59"/>
    <w:multiLevelType w:val="hybridMultilevel"/>
    <w:tmpl w:val="B08A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0041E"/>
    <w:multiLevelType w:val="hybridMultilevel"/>
    <w:tmpl w:val="36F026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3598D"/>
    <w:multiLevelType w:val="hybridMultilevel"/>
    <w:tmpl w:val="62B8B9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77295"/>
    <w:multiLevelType w:val="hybridMultilevel"/>
    <w:tmpl w:val="355A3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3517E"/>
    <w:multiLevelType w:val="hybridMultilevel"/>
    <w:tmpl w:val="1714A08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845F6A"/>
    <w:multiLevelType w:val="hybridMultilevel"/>
    <w:tmpl w:val="EDDA7264"/>
    <w:lvl w:ilvl="0" w:tplc="3664097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602C57"/>
    <w:multiLevelType w:val="hybridMultilevel"/>
    <w:tmpl w:val="05389F44"/>
    <w:lvl w:ilvl="0" w:tplc="3664097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7C5184"/>
    <w:multiLevelType w:val="hybridMultilevel"/>
    <w:tmpl w:val="14D0F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D289D"/>
    <w:multiLevelType w:val="hybridMultilevel"/>
    <w:tmpl w:val="8FA4E9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C3CB1"/>
    <w:multiLevelType w:val="hybridMultilevel"/>
    <w:tmpl w:val="484027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033D4"/>
    <w:multiLevelType w:val="hybridMultilevel"/>
    <w:tmpl w:val="1D6632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7"/>
  </w:num>
  <w:num w:numId="7">
    <w:abstractNumId w:val="22"/>
  </w:num>
  <w:num w:numId="8">
    <w:abstractNumId w:val="19"/>
  </w:num>
  <w:num w:numId="9">
    <w:abstractNumId w:val="13"/>
  </w:num>
  <w:num w:numId="10">
    <w:abstractNumId w:val="16"/>
  </w:num>
  <w:num w:numId="11">
    <w:abstractNumId w:val="14"/>
  </w:num>
  <w:num w:numId="12">
    <w:abstractNumId w:val="17"/>
  </w:num>
  <w:num w:numId="13">
    <w:abstractNumId w:val="18"/>
  </w:num>
  <w:num w:numId="14">
    <w:abstractNumId w:val="15"/>
  </w:num>
  <w:num w:numId="15">
    <w:abstractNumId w:val="20"/>
  </w:num>
  <w:num w:numId="16">
    <w:abstractNumId w:val="21"/>
  </w:num>
  <w:num w:numId="17">
    <w:abstractNumId w:val="2"/>
  </w:num>
  <w:num w:numId="18">
    <w:abstractNumId w:val="10"/>
  </w:num>
  <w:num w:numId="19">
    <w:abstractNumId w:val="0"/>
  </w:num>
  <w:num w:numId="20">
    <w:abstractNumId w:val="12"/>
  </w:num>
  <w:num w:numId="21">
    <w:abstractNumId w:val="3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D4"/>
    <w:rsid w:val="0001310D"/>
    <w:rsid w:val="0001796F"/>
    <w:rsid w:val="00021441"/>
    <w:rsid w:val="00026AA0"/>
    <w:rsid w:val="00031463"/>
    <w:rsid w:val="00034999"/>
    <w:rsid w:val="000368CB"/>
    <w:rsid w:val="00044161"/>
    <w:rsid w:val="000519D9"/>
    <w:rsid w:val="00064815"/>
    <w:rsid w:val="0006660B"/>
    <w:rsid w:val="00071D2A"/>
    <w:rsid w:val="00081881"/>
    <w:rsid w:val="00084C1C"/>
    <w:rsid w:val="000863C6"/>
    <w:rsid w:val="000B0279"/>
    <w:rsid w:val="000B02F2"/>
    <w:rsid w:val="000C1942"/>
    <w:rsid w:val="000D2371"/>
    <w:rsid w:val="000E05F0"/>
    <w:rsid w:val="000E5568"/>
    <w:rsid w:val="000F7340"/>
    <w:rsid w:val="00133641"/>
    <w:rsid w:val="00135BD1"/>
    <w:rsid w:val="00147AF2"/>
    <w:rsid w:val="001549DA"/>
    <w:rsid w:val="00165A31"/>
    <w:rsid w:val="00193620"/>
    <w:rsid w:val="001A3137"/>
    <w:rsid w:val="001A3AA5"/>
    <w:rsid w:val="001B5C76"/>
    <w:rsid w:val="001D2526"/>
    <w:rsid w:val="001E5B16"/>
    <w:rsid w:val="001F149B"/>
    <w:rsid w:val="001F2214"/>
    <w:rsid w:val="001F5ED5"/>
    <w:rsid w:val="00201C4C"/>
    <w:rsid w:val="00201E00"/>
    <w:rsid w:val="00214C44"/>
    <w:rsid w:val="00222928"/>
    <w:rsid w:val="00235F29"/>
    <w:rsid w:val="00281C32"/>
    <w:rsid w:val="00287704"/>
    <w:rsid w:val="002A1A92"/>
    <w:rsid w:val="002A230C"/>
    <w:rsid w:val="002A2AFF"/>
    <w:rsid w:val="002D47D9"/>
    <w:rsid w:val="002E4591"/>
    <w:rsid w:val="002E7E61"/>
    <w:rsid w:val="0031287B"/>
    <w:rsid w:val="003135EF"/>
    <w:rsid w:val="0031578D"/>
    <w:rsid w:val="00330604"/>
    <w:rsid w:val="00342D0B"/>
    <w:rsid w:val="00360C05"/>
    <w:rsid w:val="00374510"/>
    <w:rsid w:val="003757C0"/>
    <w:rsid w:val="003828D7"/>
    <w:rsid w:val="0038422F"/>
    <w:rsid w:val="0038652E"/>
    <w:rsid w:val="00392AD9"/>
    <w:rsid w:val="00394B8D"/>
    <w:rsid w:val="003A14FD"/>
    <w:rsid w:val="003A31EF"/>
    <w:rsid w:val="003A3498"/>
    <w:rsid w:val="003A5B02"/>
    <w:rsid w:val="003C0AB2"/>
    <w:rsid w:val="003C6ED4"/>
    <w:rsid w:val="003E4A57"/>
    <w:rsid w:val="003E5015"/>
    <w:rsid w:val="003E7E24"/>
    <w:rsid w:val="003F2195"/>
    <w:rsid w:val="003F33FA"/>
    <w:rsid w:val="00401FE7"/>
    <w:rsid w:val="004056C4"/>
    <w:rsid w:val="00406E9E"/>
    <w:rsid w:val="004129E3"/>
    <w:rsid w:val="00420AAE"/>
    <w:rsid w:val="00427013"/>
    <w:rsid w:val="00432F88"/>
    <w:rsid w:val="004445CE"/>
    <w:rsid w:val="00450D36"/>
    <w:rsid w:val="00451E7A"/>
    <w:rsid w:val="004524C4"/>
    <w:rsid w:val="004546BB"/>
    <w:rsid w:val="00460972"/>
    <w:rsid w:val="00461C19"/>
    <w:rsid w:val="00463915"/>
    <w:rsid w:val="00465D78"/>
    <w:rsid w:val="00471595"/>
    <w:rsid w:val="00473A1D"/>
    <w:rsid w:val="00474EC8"/>
    <w:rsid w:val="004B2425"/>
    <w:rsid w:val="004B3E36"/>
    <w:rsid w:val="004B636A"/>
    <w:rsid w:val="004C29F8"/>
    <w:rsid w:val="004C43D5"/>
    <w:rsid w:val="004C739B"/>
    <w:rsid w:val="004D1334"/>
    <w:rsid w:val="004D1509"/>
    <w:rsid w:val="004E7C02"/>
    <w:rsid w:val="00507907"/>
    <w:rsid w:val="00507D34"/>
    <w:rsid w:val="00521308"/>
    <w:rsid w:val="00522788"/>
    <w:rsid w:val="00550CBC"/>
    <w:rsid w:val="00564E8F"/>
    <w:rsid w:val="005936ED"/>
    <w:rsid w:val="005942C3"/>
    <w:rsid w:val="00595B62"/>
    <w:rsid w:val="005C4944"/>
    <w:rsid w:val="005E65AC"/>
    <w:rsid w:val="00604271"/>
    <w:rsid w:val="00605543"/>
    <w:rsid w:val="006078D6"/>
    <w:rsid w:val="006137F3"/>
    <w:rsid w:val="00631BCB"/>
    <w:rsid w:val="006346EA"/>
    <w:rsid w:val="00653908"/>
    <w:rsid w:val="00661A45"/>
    <w:rsid w:val="00667913"/>
    <w:rsid w:val="006760A5"/>
    <w:rsid w:val="006861EE"/>
    <w:rsid w:val="00694F66"/>
    <w:rsid w:val="006B0C25"/>
    <w:rsid w:val="006B1FA5"/>
    <w:rsid w:val="006B45B5"/>
    <w:rsid w:val="006C1F99"/>
    <w:rsid w:val="006E64E7"/>
    <w:rsid w:val="006F4004"/>
    <w:rsid w:val="006F451F"/>
    <w:rsid w:val="006F4945"/>
    <w:rsid w:val="00705C15"/>
    <w:rsid w:val="00706C89"/>
    <w:rsid w:val="00712DD4"/>
    <w:rsid w:val="007137DF"/>
    <w:rsid w:val="007165AC"/>
    <w:rsid w:val="00716FC4"/>
    <w:rsid w:val="0073168F"/>
    <w:rsid w:val="00756B50"/>
    <w:rsid w:val="00780EF5"/>
    <w:rsid w:val="007835F6"/>
    <w:rsid w:val="007837F0"/>
    <w:rsid w:val="007978E2"/>
    <w:rsid w:val="007B1157"/>
    <w:rsid w:val="007E3093"/>
    <w:rsid w:val="007E673F"/>
    <w:rsid w:val="007F3F2B"/>
    <w:rsid w:val="007F452B"/>
    <w:rsid w:val="007F62E3"/>
    <w:rsid w:val="007F67F6"/>
    <w:rsid w:val="007F7513"/>
    <w:rsid w:val="007F7854"/>
    <w:rsid w:val="008406B8"/>
    <w:rsid w:val="00843182"/>
    <w:rsid w:val="0084532A"/>
    <w:rsid w:val="00845873"/>
    <w:rsid w:val="00847E1E"/>
    <w:rsid w:val="008528D3"/>
    <w:rsid w:val="008552DF"/>
    <w:rsid w:val="00862B8F"/>
    <w:rsid w:val="0086390F"/>
    <w:rsid w:val="008A4869"/>
    <w:rsid w:val="008B0797"/>
    <w:rsid w:val="008B3391"/>
    <w:rsid w:val="008B586D"/>
    <w:rsid w:val="008B7BBE"/>
    <w:rsid w:val="008D75FE"/>
    <w:rsid w:val="008F2D2F"/>
    <w:rsid w:val="0091204B"/>
    <w:rsid w:val="009222C3"/>
    <w:rsid w:val="00925461"/>
    <w:rsid w:val="009452D8"/>
    <w:rsid w:val="00945507"/>
    <w:rsid w:val="009456A6"/>
    <w:rsid w:val="00974A4B"/>
    <w:rsid w:val="00981426"/>
    <w:rsid w:val="00986B24"/>
    <w:rsid w:val="00996B4B"/>
    <w:rsid w:val="009A18C1"/>
    <w:rsid w:val="009A7232"/>
    <w:rsid w:val="009B13CB"/>
    <w:rsid w:val="009C436E"/>
    <w:rsid w:val="009F5650"/>
    <w:rsid w:val="00A055F1"/>
    <w:rsid w:val="00A165B4"/>
    <w:rsid w:val="00A214C0"/>
    <w:rsid w:val="00A3570E"/>
    <w:rsid w:val="00A44EAE"/>
    <w:rsid w:val="00A458F2"/>
    <w:rsid w:val="00A5177C"/>
    <w:rsid w:val="00A55688"/>
    <w:rsid w:val="00A71F8A"/>
    <w:rsid w:val="00A7229D"/>
    <w:rsid w:val="00A732A1"/>
    <w:rsid w:val="00A73BC3"/>
    <w:rsid w:val="00A87431"/>
    <w:rsid w:val="00AB2851"/>
    <w:rsid w:val="00AB635D"/>
    <w:rsid w:val="00AC7E2E"/>
    <w:rsid w:val="00AD623A"/>
    <w:rsid w:val="00AE07F0"/>
    <w:rsid w:val="00AF7DD0"/>
    <w:rsid w:val="00B00A8D"/>
    <w:rsid w:val="00B0247C"/>
    <w:rsid w:val="00B11CB2"/>
    <w:rsid w:val="00B31589"/>
    <w:rsid w:val="00B43543"/>
    <w:rsid w:val="00B645C0"/>
    <w:rsid w:val="00B67885"/>
    <w:rsid w:val="00B76776"/>
    <w:rsid w:val="00BA1C35"/>
    <w:rsid w:val="00BB3671"/>
    <w:rsid w:val="00BE1C44"/>
    <w:rsid w:val="00BE1E08"/>
    <w:rsid w:val="00BE3C39"/>
    <w:rsid w:val="00BE7BE2"/>
    <w:rsid w:val="00BF6017"/>
    <w:rsid w:val="00C05610"/>
    <w:rsid w:val="00C11A5E"/>
    <w:rsid w:val="00C213FC"/>
    <w:rsid w:val="00C2423D"/>
    <w:rsid w:val="00C24A4D"/>
    <w:rsid w:val="00C3006E"/>
    <w:rsid w:val="00C31921"/>
    <w:rsid w:val="00C620A8"/>
    <w:rsid w:val="00C646CF"/>
    <w:rsid w:val="00C67794"/>
    <w:rsid w:val="00C71BAF"/>
    <w:rsid w:val="00C71D05"/>
    <w:rsid w:val="00C83208"/>
    <w:rsid w:val="00C93F07"/>
    <w:rsid w:val="00C952A2"/>
    <w:rsid w:val="00CA7EE5"/>
    <w:rsid w:val="00CC13E1"/>
    <w:rsid w:val="00CD6768"/>
    <w:rsid w:val="00CF0653"/>
    <w:rsid w:val="00CF3CBF"/>
    <w:rsid w:val="00D005B2"/>
    <w:rsid w:val="00D1130C"/>
    <w:rsid w:val="00D36261"/>
    <w:rsid w:val="00D36F0A"/>
    <w:rsid w:val="00D43818"/>
    <w:rsid w:val="00D70B11"/>
    <w:rsid w:val="00D77BDF"/>
    <w:rsid w:val="00D834E3"/>
    <w:rsid w:val="00DB6135"/>
    <w:rsid w:val="00DB75E7"/>
    <w:rsid w:val="00DC3FC2"/>
    <w:rsid w:val="00DC4CC9"/>
    <w:rsid w:val="00DC6121"/>
    <w:rsid w:val="00DD52C7"/>
    <w:rsid w:val="00DF4C19"/>
    <w:rsid w:val="00E16D11"/>
    <w:rsid w:val="00E35334"/>
    <w:rsid w:val="00E45E66"/>
    <w:rsid w:val="00E52BBD"/>
    <w:rsid w:val="00E60013"/>
    <w:rsid w:val="00E80557"/>
    <w:rsid w:val="00E81D01"/>
    <w:rsid w:val="00E8563F"/>
    <w:rsid w:val="00E92FD8"/>
    <w:rsid w:val="00E95454"/>
    <w:rsid w:val="00E95D61"/>
    <w:rsid w:val="00EA0FCA"/>
    <w:rsid w:val="00EA7A02"/>
    <w:rsid w:val="00EB093E"/>
    <w:rsid w:val="00EB3FCD"/>
    <w:rsid w:val="00EB4920"/>
    <w:rsid w:val="00ED1116"/>
    <w:rsid w:val="00ED3489"/>
    <w:rsid w:val="00ED63EC"/>
    <w:rsid w:val="00EF58D7"/>
    <w:rsid w:val="00EF5EBB"/>
    <w:rsid w:val="00EF64DA"/>
    <w:rsid w:val="00EF74A4"/>
    <w:rsid w:val="00F01C01"/>
    <w:rsid w:val="00F01E63"/>
    <w:rsid w:val="00F16641"/>
    <w:rsid w:val="00F168E1"/>
    <w:rsid w:val="00F2240D"/>
    <w:rsid w:val="00F2416D"/>
    <w:rsid w:val="00F270FB"/>
    <w:rsid w:val="00F31212"/>
    <w:rsid w:val="00F4205B"/>
    <w:rsid w:val="00F5686C"/>
    <w:rsid w:val="00F806AD"/>
    <w:rsid w:val="00F84998"/>
    <w:rsid w:val="00F95A37"/>
    <w:rsid w:val="00FA1A3F"/>
    <w:rsid w:val="00FA4455"/>
    <w:rsid w:val="00FA5A87"/>
    <w:rsid w:val="00FA6FE8"/>
    <w:rsid w:val="00FB1C00"/>
    <w:rsid w:val="00FB7DA6"/>
    <w:rsid w:val="00FD34C2"/>
    <w:rsid w:val="00FD3656"/>
    <w:rsid w:val="00FD5BB5"/>
    <w:rsid w:val="00FE00FB"/>
    <w:rsid w:val="00FE285C"/>
    <w:rsid w:val="00FE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82FB15"/>
  <w15:chartTrackingRefBased/>
  <w15:docId w15:val="{08E20F21-AA8C-4C0B-BBB2-3EC51954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C483D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8" w:space="0" w:color="FCDBDB" w:themeColor="accent1" w:themeTint="33"/>
      </w:pBdr>
      <w:spacing w:after="200"/>
      <w:outlineLvl w:val="0"/>
    </w:pPr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uiPriority w:val="99"/>
    <w:semiHidden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600" w:line="240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0" w:line="240" w:lineRule="auto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Pr>
      <w:sz w:val="32"/>
      <w:szCs w:val="32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99"/>
    <w:qFormat/>
    <w:rPr>
      <w:color w:val="FFFFFF" w:themeColor="background1"/>
      <w:sz w:val="22"/>
      <w:szCs w:val="22"/>
    </w:rPr>
  </w:style>
  <w:style w:type="paragraph" w:customStyle="1" w:styleId="TableSpace">
    <w:name w:val="Table Space"/>
    <w:basedOn w:val="NoSpacing"/>
    <w:uiPriority w:val="99"/>
    <w:pPr>
      <w:spacing w:line="14" w:lineRule="exact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pPr>
      <w:numPr>
        <w:numId w:val="1"/>
      </w:numPr>
      <w:spacing w:after="140" w:line="240" w:lineRule="auto"/>
      <w:ind w:right="3240"/>
    </w:pPr>
    <w:rPr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9350"/>
      </w:tabs>
      <w:spacing w:after="100" w:line="240" w:lineRule="auto"/>
      <w:ind w:left="720" w:right="324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4C483D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i/>
      <w:iCs/>
      <w:sz w:val="24"/>
      <w:szCs w:val="24"/>
    </w:rPr>
  </w:style>
  <w:style w:type="paragraph" w:customStyle="1" w:styleId="LogoAlt">
    <w:name w:val="Logo Alt."/>
    <w:basedOn w:val="Normal"/>
    <w:uiPriority w:val="99"/>
    <w:unhideWhenUsed/>
    <w:pPr>
      <w:spacing w:before="720" w:line="240" w:lineRule="auto"/>
      <w:ind w:left="720"/>
    </w:pPr>
  </w:style>
  <w:style w:type="paragraph" w:customStyle="1" w:styleId="FooterAlt">
    <w:name w:val="Footer Alt."/>
    <w:basedOn w:val="Normal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qFormat/>
    <w:pPr>
      <w:spacing w:before="160" w:after="160" w:line="240" w:lineRule="auto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table" w:customStyle="1" w:styleId="FinancialTable">
    <w:name w:val="Financial Table"/>
    <w:basedOn w:val="TableNormal"/>
    <w:uiPriority w:val="99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ListParagraph">
    <w:name w:val="List Paragraph"/>
    <w:basedOn w:val="Normal"/>
    <w:uiPriority w:val="34"/>
    <w:unhideWhenUsed/>
    <w:qFormat/>
    <w:rsid w:val="00287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4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5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5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51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NZ"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E45E66"/>
    <w:rPr>
      <w:color w:val="A3648B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0AA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0AAE"/>
  </w:style>
  <w:style w:type="character" w:styleId="FootnoteReference">
    <w:name w:val="footnote reference"/>
    <w:basedOn w:val="DefaultParagraphFont"/>
    <w:uiPriority w:val="99"/>
    <w:semiHidden/>
    <w:unhideWhenUsed/>
    <w:rsid w:val="00420AAE"/>
    <w:rPr>
      <w:vertAlign w:val="superscript"/>
    </w:rPr>
  </w:style>
  <w:style w:type="character" w:customStyle="1" w:styleId="sup">
    <w:name w:val="sup"/>
    <w:basedOn w:val="DefaultParagraphFont"/>
    <w:rsid w:val="00CA7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2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3141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5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3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5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bir%20Sanchez\AppData\Roaming\Microsoft\Templates\Business%20plan%20(Red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E62CC902CE43EDAC7E2F6748F9B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59DB-AADD-4AA3-9255-AE4D32E53598}"/>
      </w:docPartPr>
      <w:docPartBody>
        <w:p w:rsidR="0067469D" w:rsidRDefault="0067469D">
          <w:pPr>
            <w:pStyle w:val="F3E62CC902CE43EDAC7E2F6748F9B5DA"/>
          </w:pPr>
          <w:r>
            <w:t>[Street Address]</w:t>
          </w:r>
          <w:r>
            <w:br/>
            <w:t>[City, ST ZIP Code]</w:t>
          </w:r>
        </w:p>
      </w:docPartBody>
    </w:docPart>
    <w:docPart>
      <w:docPartPr>
        <w:name w:val="524CD20C392043B5B2740C3D3F0CE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868F-3E19-4268-9411-A17900009CEA}"/>
      </w:docPartPr>
      <w:docPartBody>
        <w:p w:rsidR="0067469D" w:rsidRDefault="0067469D">
          <w:pPr>
            <w:pStyle w:val="524CD20C392043B5B2740C3D3F0CE78E"/>
          </w:pPr>
          <w:r>
            <w:t>[Business Plan Title]</w:t>
          </w:r>
        </w:p>
      </w:docPartBody>
    </w:docPart>
    <w:docPart>
      <w:docPartPr>
        <w:name w:val="47C335FBB03D42BF955661CF04CE2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9886A-C3DE-4452-AF04-FD7D86BF74E5}"/>
      </w:docPartPr>
      <w:docPartBody>
        <w:p w:rsidR="0067469D" w:rsidRDefault="0067469D">
          <w:pPr>
            <w:pStyle w:val="47C335FBB03D42BF955661CF04CE20ED"/>
          </w:pPr>
          <w:r>
            <w:t>[Select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69D"/>
    <w:rsid w:val="001247A0"/>
    <w:rsid w:val="001C30DC"/>
    <w:rsid w:val="002668FB"/>
    <w:rsid w:val="00290B60"/>
    <w:rsid w:val="00311DE4"/>
    <w:rsid w:val="003A5BA6"/>
    <w:rsid w:val="003D5679"/>
    <w:rsid w:val="00546908"/>
    <w:rsid w:val="0067469D"/>
    <w:rsid w:val="006879AE"/>
    <w:rsid w:val="00694023"/>
    <w:rsid w:val="006F5C89"/>
    <w:rsid w:val="007903C8"/>
    <w:rsid w:val="008B42A5"/>
    <w:rsid w:val="008D5E5A"/>
    <w:rsid w:val="00973894"/>
    <w:rsid w:val="009742AB"/>
    <w:rsid w:val="00A72C45"/>
    <w:rsid w:val="00A97880"/>
    <w:rsid w:val="00BD20CE"/>
    <w:rsid w:val="00C10AD4"/>
    <w:rsid w:val="00C60A4C"/>
    <w:rsid w:val="00F24DEB"/>
    <w:rsid w:val="00F34C01"/>
    <w:rsid w:val="00F61CC0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69D"/>
    <w:rPr>
      <w:color w:val="808080"/>
    </w:rPr>
  </w:style>
  <w:style w:type="paragraph" w:customStyle="1" w:styleId="DA6855239D664F3CB1801783B543E467">
    <w:name w:val="DA6855239D664F3CB1801783B543E467"/>
  </w:style>
  <w:style w:type="paragraph" w:customStyle="1" w:styleId="FD2AC989D7EA4B3FBF34EDE1A6DFBC7D">
    <w:name w:val="FD2AC989D7EA4B3FBF34EDE1A6DFBC7D"/>
  </w:style>
  <w:style w:type="paragraph" w:customStyle="1" w:styleId="5ED1FC6B5364400C85B4CFA11675B06B">
    <w:name w:val="5ED1FC6B5364400C85B4CFA11675B06B"/>
  </w:style>
  <w:style w:type="paragraph" w:customStyle="1" w:styleId="F3E62CC902CE43EDAC7E2F6748F9B5DA">
    <w:name w:val="F3E62CC902CE43EDAC7E2F6748F9B5DA"/>
  </w:style>
  <w:style w:type="paragraph" w:customStyle="1" w:styleId="453E261A8A2A41EBBE7379D306D3B111">
    <w:name w:val="453E261A8A2A41EBBE7379D306D3B111"/>
  </w:style>
  <w:style w:type="paragraph" w:customStyle="1" w:styleId="936C8020386D4259B7CBFB848F750F11">
    <w:name w:val="936C8020386D4259B7CBFB848F750F11"/>
  </w:style>
  <w:style w:type="paragraph" w:customStyle="1" w:styleId="32F728D0DA034276868F741A5F995B3E">
    <w:name w:val="32F728D0DA034276868F741A5F995B3E"/>
  </w:style>
  <w:style w:type="paragraph" w:customStyle="1" w:styleId="3CBA75869BDE4EB1BFF6A1376BFE8893">
    <w:name w:val="3CBA75869BDE4EB1BFF6A1376BFE8893"/>
  </w:style>
  <w:style w:type="paragraph" w:customStyle="1" w:styleId="524CD20C392043B5B2740C3D3F0CE78E">
    <w:name w:val="524CD20C392043B5B2740C3D3F0CE78E"/>
  </w:style>
  <w:style w:type="paragraph" w:customStyle="1" w:styleId="47C335FBB03D42BF955661CF04CE20ED">
    <w:name w:val="47C335FBB03D42BF955661CF04CE20ED"/>
  </w:style>
  <w:style w:type="paragraph" w:customStyle="1" w:styleId="0C3EC94C9BB34745919F481BDD76126C">
    <w:name w:val="0C3EC94C9BB34745919F481BDD76126C"/>
    <w:rsid w:val="0067469D"/>
  </w:style>
  <w:style w:type="paragraph" w:customStyle="1" w:styleId="DE616E42FA364A699E4275E998F55323">
    <w:name w:val="DE616E42FA364A699E4275E998F55323"/>
    <w:rsid w:val="0067469D"/>
  </w:style>
  <w:style w:type="paragraph" w:customStyle="1" w:styleId="F8E20424B5F34FCAA8E32D2BA335EB02">
    <w:name w:val="F8E20424B5F34FCAA8E32D2BA335EB02"/>
    <w:rsid w:val="0067469D"/>
  </w:style>
  <w:style w:type="paragraph" w:customStyle="1" w:styleId="BE08A80B2727409CAA44820A08F637FC">
    <w:name w:val="BE08A80B2727409CAA44820A08F637FC"/>
    <w:rsid w:val="0067469D"/>
  </w:style>
  <w:style w:type="paragraph" w:customStyle="1" w:styleId="BC401051B03B458AAF1458EACA50AD32">
    <w:name w:val="BC401051B03B458AAF1458EACA50AD32"/>
    <w:rsid w:val="006746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8E89666B3A9418E7EA3159EF6E216" ma:contentTypeVersion="1" ma:contentTypeDescription="Create a new document." ma:contentTypeScope="" ma:versionID="bed41121dbc19bdbb1547dbf777914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overPageProperties xmlns="http://schemas.microsoft.com/office/2006/coverPageProps">
  <PublishDate>2016-03-08T00:00:00</PublishDate>
  <Abstract/>
  <CompanyAddress>Elaboró
Kabir Sanchez</CompanyAddress>
  <CompanyPhone/>
  <CompanyFax/>
  <CompanyEmail/>
</CoverPage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DEAFE3E-59D0-4C39-8B3A-AE67369D7423}"/>
</file>

<file path=customXml/itemProps2.xml><?xml version="1.0" encoding="utf-8"?>
<ds:datastoreItem xmlns:ds="http://schemas.openxmlformats.org/officeDocument/2006/customXml" ds:itemID="{AE6C7218-B793-40D2-99A4-C2CD840A365E}"/>
</file>

<file path=customXml/itemProps3.xml><?xml version="1.0" encoding="utf-8"?>
<ds:datastoreItem xmlns:ds="http://schemas.openxmlformats.org/officeDocument/2006/customXml" ds:itemID="{1F19BB2D-4C30-43E0-ADD4-5FBD8E8D7918}"/>
</file>

<file path=customXml/itemProps4.xml><?xml version="1.0" encoding="utf-8"?>
<ds:datastoreItem xmlns:ds="http://schemas.openxmlformats.org/officeDocument/2006/customXml" ds:itemID="{55AF091B-3C7A-41E3-B477-F2FDAA23CFDA}"/>
</file>

<file path=customXml/itemProps5.xml><?xml version="1.0" encoding="utf-8"?>
<ds:datastoreItem xmlns:ds="http://schemas.openxmlformats.org/officeDocument/2006/customXml" ds:itemID="{9EEAC332-E944-414A-BF4C-754B983E06EC}"/>
</file>

<file path=docProps/app.xml><?xml version="1.0" encoding="utf-8"?>
<Properties xmlns="http://schemas.openxmlformats.org/officeDocument/2006/extended-properties" xmlns:vt="http://schemas.openxmlformats.org/officeDocument/2006/docPropsVTypes">
  <Template>Business plan (Red design).dotx</Template>
  <TotalTime>3514</TotalTime>
  <Pages>8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CELSIA</vt:lpstr>
    </vt:vector>
  </TitlesOfParts>
  <Company/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CELSIA</dc:title>
  <dc:subject>Migración SharePoint– Análisis Esquemas de Alta Disponibilidad</dc:subject>
  <dc:creator>Kabir Sanchez</dc:creator>
  <cp:keywords/>
  <dc:description/>
  <cp:lastModifiedBy>Kabir Sanchez</cp:lastModifiedBy>
  <cp:revision>179</cp:revision>
  <cp:lastPrinted>2014-04-16T02:49:00Z</cp:lastPrinted>
  <dcterms:created xsi:type="dcterms:W3CDTF">2014-03-28T01:10:00Z</dcterms:created>
  <dcterms:modified xsi:type="dcterms:W3CDTF">2016-09-29T03:45:00Z</dcterms:modified>
  <cp:contentStatus>sanchez@sharepointkys.onmicrosot.com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TC038436609991</vt:lpwstr>
  </property>
  <property fmtid="{D5CDD505-2E9C-101B-9397-08002B2CF9AE}" pid="3" name="ContentTypeId">
    <vt:lpwstr>0x010100D6D8E89666B3A9418E7EA3159EF6E216</vt:lpwstr>
  </property>
</Properties>
</file>